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C3E" w:rsidRDefault="00E42C3E">
      <w:pPr>
        <w:rPr>
          <w:lang w:val="en-US"/>
        </w:rPr>
      </w:pPr>
    </w:p>
    <w:p w:rsidR="00E42C3E" w:rsidRPr="009E0137" w:rsidRDefault="00E42C3E" w:rsidP="009E0137">
      <w:pPr>
        <w:jc w:val="both"/>
        <w:rPr>
          <w:b/>
          <w:sz w:val="28"/>
          <w:szCs w:val="28"/>
          <w:lang w:val="en-US"/>
        </w:rPr>
      </w:pPr>
      <w:r>
        <w:rPr>
          <w:lang w:val="en-US"/>
        </w:rPr>
        <w:t xml:space="preserve"> </w:t>
      </w:r>
      <w:r w:rsidRPr="009E0137">
        <w:rPr>
          <w:sz w:val="28"/>
          <w:szCs w:val="28"/>
          <w:lang w:val="en-US"/>
        </w:rPr>
        <w:t xml:space="preserve">Prysiazhniuk  O.I.,  Mostoviak   I.I.,   Yevchuk   Ya.V.,   Tkachenko   H.V.,   Prokopenko   E.V., Kononenko L.M., Prykhodko V.O., Vyshnevska L.V., Poltoretska N.M. </w:t>
      </w:r>
      <w:r w:rsidRPr="00CD65D0">
        <w:rPr>
          <w:b/>
          <w:i/>
          <w:sz w:val="28"/>
          <w:szCs w:val="28"/>
          <w:lang w:val="en-US"/>
        </w:rPr>
        <w:t>C CHEMICAL COMPOSITION OF   LENTILS   DEPENDING   ON VARIETAL   CHARACTERISTICS   AND   COLOR</w:t>
      </w:r>
      <w:r w:rsidRPr="009E0137">
        <w:rPr>
          <w:sz w:val="28"/>
          <w:szCs w:val="28"/>
          <w:lang w:val="en-US"/>
        </w:rPr>
        <w:t xml:space="preserve">. </w:t>
      </w:r>
      <w:r w:rsidRPr="009E0137">
        <w:rPr>
          <w:b/>
          <w:sz w:val="28"/>
          <w:szCs w:val="28"/>
          <w:lang w:val="en-US"/>
        </w:rPr>
        <w:t xml:space="preserve">EurAsian Journal of BioSciences </w:t>
      </w:r>
      <w:smartTag w:uri="urn:schemas-microsoft-com:office:smarttags" w:element="place">
        <w:r w:rsidRPr="009E0137">
          <w:rPr>
            <w:b/>
            <w:sz w:val="28"/>
            <w:szCs w:val="28"/>
            <w:lang w:val="en-US"/>
          </w:rPr>
          <w:t>Eurasia</w:t>
        </w:r>
      </w:smartTag>
      <w:r w:rsidRPr="009E0137">
        <w:rPr>
          <w:b/>
          <w:sz w:val="28"/>
          <w:szCs w:val="28"/>
          <w:lang w:val="en-US"/>
        </w:rPr>
        <w:t xml:space="preserve"> J Biosci, 4, V 2, No.4 December, 2021.</w:t>
      </w:r>
    </w:p>
    <w:p w:rsidR="00E42C3E" w:rsidRPr="00F2154B" w:rsidRDefault="00E42C3E" w:rsidP="00C729F5">
      <w:pPr>
        <w:rPr>
          <w:b/>
          <w:sz w:val="28"/>
          <w:szCs w:val="28"/>
          <w:lang w:val="en-US"/>
        </w:rPr>
      </w:pPr>
    </w:p>
    <w:p w:rsidR="00E42C3E" w:rsidRDefault="00E42C3E" w:rsidP="004F565C">
      <w:pPr>
        <w:widowControl w:val="0"/>
        <w:spacing w:line="360" w:lineRule="auto"/>
        <w:ind w:firstLine="567"/>
        <w:contextualSpacing/>
        <w:jc w:val="both"/>
        <w:rPr>
          <w:b/>
          <w:color w:val="000000"/>
          <w:sz w:val="28"/>
          <w:szCs w:val="28"/>
          <w:lang w:val="en-US"/>
        </w:rPr>
      </w:pPr>
      <w:r w:rsidRPr="00AF0D1E">
        <w:rPr>
          <w:b/>
          <w:color w:val="000000"/>
          <w:sz w:val="28"/>
          <w:szCs w:val="28"/>
          <w:lang w:val="en-US"/>
        </w:rPr>
        <w:t>References</w:t>
      </w:r>
    </w:p>
    <w:p w:rsidR="00E42C3E" w:rsidRDefault="00E42C3E" w:rsidP="004F565C">
      <w:pPr>
        <w:widowControl w:val="0"/>
        <w:spacing w:line="360" w:lineRule="auto"/>
        <w:ind w:firstLine="567"/>
        <w:contextualSpacing/>
        <w:jc w:val="both"/>
        <w:rPr>
          <w:b/>
          <w:color w:val="000000"/>
          <w:sz w:val="28"/>
          <w:szCs w:val="28"/>
          <w:lang w:val="en-US"/>
        </w:rPr>
      </w:pPr>
    </w:p>
    <w:p w:rsidR="00E42C3E" w:rsidRDefault="00E42C3E" w:rsidP="004F565C">
      <w:pPr>
        <w:widowControl w:val="0"/>
        <w:spacing w:line="360" w:lineRule="auto"/>
        <w:ind w:firstLine="567"/>
        <w:contextualSpacing/>
        <w:jc w:val="both"/>
        <w:rPr>
          <w:b/>
          <w:color w:val="000000"/>
          <w:sz w:val="28"/>
          <w:szCs w:val="28"/>
          <w:lang w:val="uk-UA"/>
        </w:rPr>
      </w:pPr>
      <w:r>
        <w:rPr>
          <w:b/>
          <w:color w:val="000000"/>
          <w:sz w:val="28"/>
          <w:szCs w:val="28"/>
          <w:lang w:val="uk-UA"/>
        </w:rPr>
        <w:t>Мета дослідження – вивчити та дослідити особливості накопичення хімічних компонентів у різних видів сочевиці залежно від забарвлення.</w:t>
      </w:r>
    </w:p>
    <w:p w:rsidR="00E42C3E" w:rsidRDefault="00E42C3E" w:rsidP="004F565C">
      <w:pPr>
        <w:widowControl w:val="0"/>
        <w:spacing w:line="360" w:lineRule="auto"/>
        <w:ind w:firstLine="567"/>
        <w:contextualSpacing/>
        <w:jc w:val="both"/>
        <w:rPr>
          <w:b/>
          <w:color w:val="000000"/>
          <w:sz w:val="28"/>
          <w:szCs w:val="28"/>
          <w:lang w:val="uk-UA"/>
        </w:rPr>
      </w:pPr>
      <w:r>
        <w:rPr>
          <w:b/>
          <w:color w:val="000000"/>
          <w:sz w:val="28"/>
          <w:szCs w:val="28"/>
          <w:lang w:val="uk-UA"/>
        </w:rPr>
        <w:t>Ключеві слова: сочевиця, забарвлення, хімічний склад, поживні речовини</w:t>
      </w:r>
    </w:p>
    <w:p w:rsidR="00E42C3E" w:rsidRPr="00F95F2F" w:rsidRDefault="00E42C3E" w:rsidP="00F95F2F">
      <w:pPr>
        <w:ind w:firstLine="709"/>
        <w:jc w:val="both"/>
        <w:rPr>
          <w:sz w:val="28"/>
          <w:szCs w:val="28"/>
          <w:lang w:val="uk-UA"/>
        </w:rPr>
      </w:pPr>
      <w:smartTag w:uri="urn:schemas-microsoft-com:office:smarttags" w:element="metricconverter">
        <w:smartTagPr>
          <w:attr w:name="ProductID" w:val="1. A"/>
        </w:smartTagPr>
        <w:r w:rsidRPr="00F95F2F">
          <w:rPr>
            <w:sz w:val="28"/>
            <w:szCs w:val="28"/>
            <w:lang w:val="uk-UA"/>
          </w:rPr>
          <w:t xml:space="preserve">1. </w:t>
        </w:r>
        <w:r w:rsidRPr="00F95F2F">
          <w:rPr>
            <w:color w:val="000000"/>
            <w:sz w:val="28"/>
            <w:szCs w:val="28"/>
            <w:lang w:val="en-US"/>
          </w:rPr>
          <w:t>A</w:t>
        </w:r>
      </w:smartTag>
      <w:r w:rsidRPr="00F95F2F">
        <w:rPr>
          <w:color w:val="000000"/>
          <w:sz w:val="28"/>
          <w:szCs w:val="28"/>
          <w:lang w:val="en-US"/>
        </w:rPr>
        <w:t xml:space="preserve"> Cohen, M Goldberg, B Levy, M Leshno, and Y Katz.</w:t>
      </w:r>
      <w:r w:rsidRPr="00F95F2F">
        <w:rPr>
          <w:rStyle w:val="Strong"/>
          <w:color w:val="000000"/>
          <w:sz w:val="28"/>
          <w:szCs w:val="28"/>
          <w:lang w:val="en-US"/>
        </w:rPr>
        <w:t xml:space="preserve"> </w:t>
      </w:r>
      <w:r w:rsidRPr="00F95F2F">
        <w:rPr>
          <w:rStyle w:val="Strong"/>
          <w:b w:val="0"/>
          <w:color w:val="000000"/>
          <w:sz w:val="28"/>
          <w:szCs w:val="28"/>
          <w:lang w:val="en-US"/>
        </w:rPr>
        <w:t>Sesame food allergy and sensitization in children: the natural history and long-term follow-up.</w:t>
      </w:r>
      <w:r w:rsidRPr="00F95F2F">
        <w:rPr>
          <w:rStyle w:val="Strong"/>
          <w:color w:val="000000"/>
          <w:sz w:val="28"/>
          <w:szCs w:val="28"/>
          <w:lang w:val="en-US"/>
        </w:rPr>
        <w:t xml:space="preserve"> </w:t>
      </w:r>
      <w:r w:rsidRPr="00F95F2F">
        <w:rPr>
          <w:rStyle w:val="Strong"/>
          <w:b w:val="0"/>
          <w:color w:val="000000"/>
          <w:sz w:val="28"/>
          <w:szCs w:val="28"/>
          <w:lang w:val="en-US"/>
        </w:rPr>
        <w:t>Pediatr Allergy Immunol,</w:t>
      </w:r>
      <w:r w:rsidRPr="00F95F2F">
        <w:rPr>
          <w:rStyle w:val="Strong"/>
          <w:color w:val="000000"/>
          <w:sz w:val="28"/>
          <w:szCs w:val="28"/>
          <w:lang w:val="en-US"/>
        </w:rPr>
        <w:t xml:space="preserve"> </w:t>
      </w:r>
      <w:r w:rsidRPr="00F95F2F">
        <w:rPr>
          <w:color w:val="000000"/>
          <w:sz w:val="28"/>
          <w:szCs w:val="28"/>
          <w:lang w:val="en-US"/>
        </w:rPr>
        <w:t>2007, 18, №3, 217-223.</w:t>
      </w:r>
    </w:p>
    <w:p w:rsidR="00E42C3E" w:rsidRPr="00F95F2F" w:rsidRDefault="00E42C3E" w:rsidP="00F95F2F">
      <w:pPr>
        <w:ind w:firstLine="709"/>
        <w:jc w:val="both"/>
        <w:rPr>
          <w:sz w:val="28"/>
          <w:szCs w:val="28"/>
          <w:lang w:val="uk-UA"/>
        </w:rPr>
      </w:pPr>
      <w:r w:rsidRPr="00F95F2F">
        <w:rPr>
          <w:sz w:val="28"/>
          <w:szCs w:val="28"/>
          <w:lang w:val="uk-UA"/>
        </w:rPr>
        <w:t>2.</w:t>
      </w:r>
      <w:r w:rsidRPr="00F95F2F">
        <w:rPr>
          <w:sz w:val="28"/>
          <w:szCs w:val="28"/>
          <w:lang w:val="en-US"/>
        </w:rPr>
        <w:t xml:space="preserve"> Hemalatha S, Raghunath M. Ghafoorunissa. Dietary sesame oils inhibits iron-induced oxidative stress in rats. Br J Nutr. 2004;92:581–587.</w:t>
      </w:r>
    </w:p>
    <w:p w:rsidR="00E42C3E" w:rsidRPr="00F95F2F" w:rsidRDefault="00E42C3E" w:rsidP="00F95F2F">
      <w:pPr>
        <w:ind w:firstLine="709"/>
        <w:jc w:val="both"/>
        <w:rPr>
          <w:sz w:val="28"/>
          <w:szCs w:val="28"/>
          <w:lang w:val="uk-UA"/>
        </w:rPr>
      </w:pPr>
      <w:r w:rsidRPr="00F95F2F">
        <w:rPr>
          <w:sz w:val="28"/>
          <w:szCs w:val="28"/>
          <w:lang w:val="uk-UA"/>
        </w:rPr>
        <w:t>3.</w:t>
      </w:r>
      <w:r w:rsidRPr="00F95F2F">
        <w:rPr>
          <w:sz w:val="28"/>
          <w:szCs w:val="28"/>
          <w:lang w:val="en-US"/>
        </w:rPr>
        <w:t xml:space="preserve"> Wen-Huey Wu, Yu-Ping Kang, Nai-Hung Wang, Hei-Jen Jou, Tzong-An Wang. Sesame Ingestion Affects Sex Hormones, Antioxidant Status, and Blood Lipids in Postmenopausal Women. J.Nutr., 2006, 136, 1270–1275.</w:t>
      </w:r>
    </w:p>
    <w:p w:rsidR="00E42C3E" w:rsidRPr="00F95F2F" w:rsidRDefault="00E42C3E" w:rsidP="00F95F2F">
      <w:pPr>
        <w:ind w:firstLine="709"/>
        <w:jc w:val="both"/>
        <w:rPr>
          <w:sz w:val="28"/>
          <w:szCs w:val="28"/>
          <w:lang w:val="uk-UA"/>
        </w:rPr>
      </w:pPr>
      <w:r w:rsidRPr="00F95F2F">
        <w:rPr>
          <w:sz w:val="28"/>
          <w:szCs w:val="28"/>
          <w:lang w:val="uk-UA"/>
        </w:rPr>
        <w:t>4.</w:t>
      </w:r>
      <w:r w:rsidRPr="00F95F2F">
        <w:rPr>
          <w:sz w:val="28"/>
          <w:szCs w:val="28"/>
          <w:lang w:val="en-US"/>
        </w:rPr>
        <w:t xml:space="preserve"> Gangur V, Kelly C, Navuluri L. Sesame allergy: a growing food allergy of global proportions. Ann Allergy Asthma Immunol. 2005, 95 №1, 4-11.</w:t>
      </w:r>
    </w:p>
    <w:p w:rsidR="00E42C3E" w:rsidRPr="00184D6C" w:rsidRDefault="00E42C3E" w:rsidP="00F95F2F">
      <w:pPr>
        <w:widowControl w:val="0"/>
        <w:ind w:firstLine="709"/>
        <w:jc w:val="both"/>
        <w:rPr>
          <w:sz w:val="28"/>
          <w:szCs w:val="28"/>
          <w:lang w:val="uk-UA"/>
        </w:rPr>
      </w:pPr>
      <w:r>
        <w:rPr>
          <w:sz w:val="28"/>
          <w:szCs w:val="28"/>
          <w:lang w:val="uk-UA"/>
        </w:rPr>
        <w:t>5</w:t>
      </w:r>
      <w:r w:rsidRPr="00184D6C">
        <w:rPr>
          <w:sz w:val="28"/>
          <w:szCs w:val="28"/>
          <w:lang w:val="uk-UA"/>
        </w:rPr>
        <w:t>. Bakyn Y.A., Mustafyna A.S., Kolbyna A.Iu. (2016). Yzuchenye tekhnolohycheskykh aspektov yspolzovanyia netradytsyonnoho sиria v proyzvodstve bulochnиkh yzdelyi.  Vestnyk KrasHAU. №12. S. 128-134.</w:t>
      </w:r>
    </w:p>
    <w:p w:rsidR="00E42C3E" w:rsidRPr="005051A9" w:rsidRDefault="00E42C3E" w:rsidP="00F95F2F">
      <w:pPr>
        <w:widowControl w:val="0"/>
        <w:ind w:firstLine="709"/>
        <w:jc w:val="both"/>
        <w:rPr>
          <w:sz w:val="28"/>
          <w:szCs w:val="28"/>
          <w:lang w:val="uk-UA"/>
        </w:rPr>
      </w:pPr>
      <w:r>
        <w:rPr>
          <w:sz w:val="28"/>
          <w:szCs w:val="28"/>
          <w:lang w:val="uk-UA"/>
        </w:rPr>
        <w:t>6</w:t>
      </w:r>
      <w:r w:rsidRPr="00FB1F6E">
        <w:rPr>
          <w:sz w:val="28"/>
          <w:szCs w:val="28"/>
          <w:lang w:val="uk-UA"/>
        </w:rPr>
        <w:t xml:space="preserve"> </w:t>
      </w:r>
      <w:r w:rsidRPr="005051A9">
        <w:rPr>
          <w:sz w:val="28"/>
          <w:szCs w:val="28"/>
          <w:lang w:val="uk-UA"/>
        </w:rPr>
        <w:t xml:space="preserve">  Aksonov I.V. </w:t>
      </w:r>
      <w:r>
        <w:rPr>
          <w:sz w:val="28"/>
          <w:szCs w:val="28"/>
          <w:lang w:val="uk-UA"/>
        </w:rPr>
        <w:t>(</w:t>
      </w:r>
      <w:r w:rsidRPr="005051A9">
        <w:rPr>
          <w:sz w:val="28"/>
          <w:szCs w:val="28"/>
          <w:lang w:val="uk-UA"/>
        </w:rPr>
        <w:t>2013</w:t>
      </w:r>
      <w:r>
        <w:rPr>
          <w:sz w:val="28"/>
          <w:szCs w:val="28"/>
          <w:lang w:val="uk-UA"/>
        </w:rPr>
        <w:t xml:space="preserve">). </w:t>
      </w:r>
      <w:r w:rsidRPr="005051A9">
        <w:rPr>
          <w:sz w:val="28"/>
          <w:szCs w:val="28"/>
          <w:lang w:val="uk-UA"/>
        </w:rPr>
        <w:t>Rozghlianemo osoblyvosti vyroshchuvannia kunzhutu z ohliadu  na yoho biolohichni osoblyvosti / I.V. Aksonov, N. M</w:t>
      </w:r>
      <w:r>
        <w:rPr>
          <w:sz w:val="28"/>
          <w:szCs w:val="28"/>
          <w:lang w:val="uk-UA"/>
        </w:rPr>
        <w:t xml:space="preserve">. Kyrpychova // Zerno i khlib. </w:t>
      </w:r>
      <w:r w:rsidRPr="005051A9">
        <w:rPr>
          <w:sz w:val="28"/>
          <w:szCs w:val="28"/>
          <w:lang w:val="uk-UA"/>
        </w:rPr>
        <w:t xml:space="preserve"> №3. – s. 45-48.</w:t>
      </w:r>
    </w:p>
    <w:p w:rsidR="00E42C3E" w:rsidRPr="005051A9" w:rsidRDefault="00E42C3E" w:rsidP="00F95F2F">
      <w:pPr>
        <w:widowControl w:val="0"/>
        <w:ind w:firstLine="709"/>
        <w:jc w:val="both"/>
        <w:rPr>
          <w:sz w:val="28"/>
          <w:szCs w:val="28"/>
          <w:lang w:val="uk-UA"/>
        </w:rPr>
      </w:pPr>
      <w:r>
        <w:rPr>
          <w:sz w:val="28"/>
          <w:szCs w:val="28"/>
          <w:lang w:val="uk-UA"/>
        </w:rPr>
        <w:t>7</w:t>
      </w:r>
      <w:r w:rsidRPr="005051A9">
        <w:rPr>
          <w:sz w:val="28"/>
          <w:szCs w:val="28"/>
          <w:lang w:val="uk-UA"/>
        </w:rPr>
        <w:t xml:space="preserve">. Poliakov O. I. </w:t>
      </w:r>
      <w:r>
        <w:rPr>
          <w:sz w:val="28"/>
          <w:szCs w:val="28"/>
          <w:lang w:val="uk-UA"/>
        </w:rPr>
        <w:t>(</w:t>
      </w:r>
      <w:r w:rsidRPr="005051A9">
        <w:rPr>
          <w:sz w:val="28"/>
          <w:szCs w:val="28"/>
          <w:lang w:val="uk-UA"/>
        </w:rPr>
        <w:t>2011</w:t>
      </w:r>
      <w:r>
        <w:rPr>
          <w:sz w:val="28"/>
          <w:szCs w:val="28"/>
          <w:lang w:val="uk-UA"/>
        </w:rPr>
        <w:t>)</w:t>
      </w:r>
      <w:r w:rsidRPr="005051A9">
        <w:rPr>
          <w:sz w:val="28"/>
          <w:szCs w:val="28"/>
          <w:lang w:val="uk-UA"/>
        </w:rPr>
        <w:t>. Ahrotekhnichni i bioklimatychni osoblyvosti formuvannia urozhainosti i yakosti nasinnia soniashnyku, soi, lonu, kunzhutu, ryzhiiu, molochaiu v pivdennomu Stepu Ukrainy: avtoref. dys. na zdobuttia nauk. stupenia d-ra. s.-h. nauk :  06.01.09.  Dnipropetrovsk, 38 c.</w:t>
      </w:r>
    </w:p>
    <w:p w:rsidR="00E42C3E" w:rsidRPr="00DE6B05" w:rsidRDefault="00E42C3E" w:rsidP="00DE6B05">
      <w:pPr>
        <w:ind w:firstLine="709"/>
        <w:jc w:val="both"/>
        <w:rPr>
          <w:sz w:val="28"/>
          <w:szCs w:val="28"/>
          <w:lang w:val="uk-UA"/>
        </w:rPr>
      </w:pPr>
      <w:r>
        <w:rPr>
          <w:sz w:val="28"/>
          <w:szCs w:val="28"/>
          <w:lang w:val="uk-UA"/>
        </w:rPr>
        <w:t xml:space="preserve">8. </w:t>
      </w:r>
      <w:r w:rsidRPr="009E54E4">
        <w:rPr>
          <w:sz w:val="28"/>
          <w:szCs w:val="28"/>
          <w:lang w:val="uk-UA"/>
        </w:rPr>
        <w:t>Research into efficiency of using the complex baking improver "Svizhist" in order to prolong freshness of bran crispbreads / Bilyk O., Drobot V.</w:t>
      </w:r>
      <w:r>
        <w:rPr>
          <w:sz w:val="28"/>
          <w:szCs w:val="28"/>
          <w:lang w:val="uk-UA"/>
        </w:rPr>
        <w:t>, Bondarenko Y., Halikova E. //</w:t>
      </w:r>
      <w:r w:rsidRPr="009E54E4">
        <w:rPr>
          <w:sz w:val="28"/>
          <w:szCs w:val="28"/>
          <w:lang w:val="uk-UA"/>
        </w:rPr>
        <w:t>Eastern-European Journal of Enterprise Technologies. 2017. Vol. 3, Issue 11 (87). P. 4–10. doi: 10.15587/1729-4061.2017.103860</w:t>
      </w:r>
    </w:p>
    <w:p w:rsidR="00E42C3E" w:rsidRPr="00AF14E9" w:rsidRDefault="00E42C3E" w:rsidP="00DE6B05">
      <w:pPr>
        <w:ind w:firstLine="709"/>
        <w:jc w:val="both"/>
        <w:rPr>
          <w:sz w:val="28"/>
          <w:szCs w:val="28"/>
          <w:lang w:val="en-US"/>
        </w:rPr>
      </w:pPr>
      <w:r w:rsidRPr="00DE6B05">
        <w:rPr>
          <w:sz w:val="28"/>
          <w:szCs w:val="28"/>
          <w:lang w:val="uk-UA"/>
        </w:rPr>
        <w:t xml:space="preserve">9. </w:t>
      </w:r>
      <w:r w:rsidRPr="00DE6B05">
        <w:rPr>
          <w:sz w:val="28"/>
          <w:szCs w:val="28"/>
          <w:lang w:val="en-US"/>
        </w:rPr>
        <w:t xml:space="preserve">Rajvanshi A. K., Nimkar N. Sweet sorghum at the Nimbkar Agricultural Research Institut (NARI). </w:t>
      </w:r>
      <w:smartTag w:uri="urn:schemas-microsoft-com:office:smarttags" w:element="place">
        <w:smartTag w:uri="urn:schemas-microsoft-com:office:smarttags" w:element="City">
          <w:r w:rsidRPr="00DE6B05">
            <w:rPr>
              <w:sz w:val="28"/>
              <w:szCs w:val="28"/>
              <w:lang w:val="en-US"/>
            </w:rPr>
            <w:t>Maharashtra</w:t>
          </w:r>
        </w:smartTag>
        <w:r w:rsidRPr="00AF14E9">
          <w:rPr>
            <w:sz w:val="28"/>
            <w:szCs w:val="28"/>
            <w:lang w:val="en-US"/>
          </w:rPr>
          <w:t xml:space="preserve">, </w:t>
        </w:r>
        <w:smartTag w:uri="urn:schemas-microsoft-com:office:smarttags" w:element="country-region">
          <w:r w:rsidRPr="00DE6B05">
            <w:rPr>
              <w:sz w:val="28"/>
              <w:szCs w:val="28"/>
              <w:lang w:val="en-US"/>
            </w:rPr>
            <w:t>India</w:t>
          </w:r>
        </w:smartTag>
      </w:smartTag>
      <w:r w:rsidRPr="00AF14E9">
        <w:rPr>
          <w:sz w:val="28"/>
          <w:szCs w:val="28"/>
          <w:lang w:val="en-US"/>
        </w:rPr>
        <w:t xml:space="preserve">, 2008. 244 </w:t>
      </w:r>
      <w:r w:rsidRPr="00DE6B05">
        <w:rPr>
          <w:sz w:val="28"/>
          <w:szCs w:val="28"/>
          <w:lang w:val="en-US"/>
        </w:rPr>
        <w:t>p</w:t>
      </w:r>
    </w:p>
    <w:p w:rsidR="00E42C3E" w:rsidRPr="00AF14E9" w:rsidRDefault="00E42C3E" w:rsidP="00DE6B05">
      <w:pPr>
        <w:ind w:firstLine="709"/>
        <w:jc w:val="both"/>
        <w:rPr>
          <w:sz w:val="28"/>
          <w:szCs w:val="28"/>
          <w:lang w:val="en-US"/>
        </w:rPr>
      </w:pPr>
      <w:r w:rsidRPr="00DE6B05">
        <w:rPr>
          <w:sz w:val="28"/>
          <w:szCs w:val="28"/>
          <w:lang w:val="en-US"/>
        </w:rPr>
        <w:t xml:space="preserve">10. Semenova A. Gluten-free bakery products / A. Semenova, Ju. Prikhodko // 8th Central European Congress on Food 2016 – Food Science for Well-being (CEFood 2016), 23–26 May 2016 </w:t>
      </w:r>
      <w:r w:rsidRPr="00DE6B05">
        <w:rPr>
          <w:sz w:val="28"/>
          <w:szCs w:val="28"/>
        </w:rPr>
        <w:t>р</w:t>
      </w:r>
      <w:r w:rsidRPr="00DE6B05">
        <w:rPr>
          <w:sz w:val="28"/>
          <w:szCs w:val="28"/>
          <w:lang w:val="en-US"/>
        </w:rPr>
        <w:t xml:space="preserve">. : Book of Abstracts. – Kyiv: NUFT, 2016. – P. 146. </w:t>
      </w:r>
    </w:p>
    <w:p w:rsidR="00E42C3E" w:rsidRPr="00DE6B05" w:rsidRDefault="00E42C3E" w:rsidP="00DE6B05">
      <w:pPr>
        <w:widowControl w:val="0"/>
        <w:ind w:firstLine="550"/>
        <w:jc w:val="both"/>
        <w:rPr>
          <w:sz w:val="28"/>
          <w:szCs w:val="28"/>
          <w:lang w:val="en-US"/>
        </w:rPr>
      </w:pPr>
      <w:r w:rsidRPr="00AF14E9">
        <w:rPr>
          <w:sz w:val="28"/>
          <w:szCs w:val="28"/>
          <w:lang w:val="en-US"/>
        </w:rPr>
        <w:t xml:space="preserve">11. </w:t>
      </w:r>
      <w:r w:rsidRPr="00DE6B05">
        <w:rPr>
          <w:sz w:val="28"/>
          <w:szCs w:val="28"/>
          <w:lang w:val="en-US"/>
        </w:rPr>
        <w:t>Nasinnia silskohospodarskykh kultur. Seeds  of  agricultural  plants.  Varietal  and  sowing characteristics. Specifications.: State Standart 2240-93. 1994. Kyiv: DerzhstandartUkrayiny. (in Ukrainian).</w:t>
      </w:r>
    </w:p>
    <w:p w:rsidR="00E42C3E" w:rsidRPr="00DE6B05" w:rsidRDefault="00E42C3E" w:rsidP="00DE6B05">
      <w:pPr>
        <w:widowControl w:val="0"/>
        <w:ind w:firstLine="550"/>
        <w:jc w:val="both"/>
        <w:rPr>
          <w:sz w:val="28"/>
          <w:szCs w:val="28"/>
          <w:lang w:val="en-US"/>
        </w:rPr>
      </w:pPr>
      <w:r w:rsidRPr="00DE6B05">
        <w:rPr>
          <w:sz w:val="28"/>
          <w:szCs w:val="28"/>
          <w:lang w:val="en-US"/>
        </w:rPr>
        <w:t>12. Karpenko V.P., Novikova T.P., Prytylyak R.M. Formation of symbiotic apparatus of lentils under the action of biological drugs. Bulletin of the Uman NUS. 2018. No2. P. 39–43. (in Ukrainian).</w:t>
      </w:r>
    </w:p>
    <w:p w:rsidR="00E42C3E" w:rsidRPr="00DE6B05" w:rsidRDefault="00E42C3E" w:rsidP="00DE6B05">
      <w:pPr>
        <w:widowControl w:val="0"/>
        <w:ind w:firstLine="550"/>
        <w:jc w:val="both"/>
        <w:rPr>
          <w:sz w:val="28"/>
          <w:szCs w:val="28"/>
          <w:lang w:val="en-US"/>
        </w:rPr>
      </w:pPr>
      <w:r w:rsidRPr="00DE6B05">
        <w:rPr>
          <w:sz w:val="28"/>
          <w:szCs w:val="28"/>
          <w:lang w:val="en-US"/>
        </w:rPr>
        <w:t>13. Karpenko V.P., Korobko O.O. Productivity of chickpeas under the influence of herbicide and biological preparations. Bulletin of the Uman NUS. 2018. No2. P. 64–67. (in Ukrainian).</w:t>
      </w:r>
    </w:p>
    <w:p w:rsidR="00E42C3E" w:rsidRPr="00DE6B05" w:rsidRDefault="00E42C3E" w:rsidP="00DE6B05">
      <w:pPr>
        <w:widowControl w:val="0"/>
        <w:ind w:firstLine="550"/>
        <w:jc w:val="both"/>
        <w:rPr>
          <w:sz w:val="28"/>
          <w:szCs w:val="28"/>
          <w:lang w:val="en-US"/>
        </w:rPr>
      </w:pPr>
      <w:r w:rsidRPr="00DE6B05">
        <w:rPr>
          <w:sz w:val="28"/>
          <w:szCs w:val="28"/>
          <w:lang w:val="en-US"/>
        </w:rPr>
        <w:t>14. Shevchuk V.V., Didur I.M. The effect of plant growth regulators on seedling morphogenesis and laboratory germination of winter pea seeds in the winter variety of NS Moroz. Bulletin of the Uman NUS. 2019. No2. P. 48–53. (in Ukrainian).</w:t>
      </w:r>
    </w:p>
    <w:p w:rsidR="00E42C3E" w:rsidRPr="00DE6B05" w:rsidRDefault="00E42C3E" w:rsidP="00DE6B05">
      <w:pPr>
        <w:widowControl w:val="0"/>
        <w:ind w:firstLine="550"/>
        <w:jc w:val="both"/>
        <w:rPr>
          <w:sz w:val="28"/>
          <w:szCs w:val="28"/>
          <w:lang w:val="en-US"/>
        </w:rPr>
      </w:pPr>
      <w:r w:rsidRPr="00DE6B05">
        <w:rPr>
          <w:sz w:val="28"/>
          <w:szCs w:val="28"/>
          <w:lang w:val="en-US"/>
        </w:rPr>
        <w:t>15. Oluwatoyin O. Sweet Sorghum and Nitrogen Fertilizer Application – A Review. Journal of Agricultural Science. 2017. Vol. 2. P. 28–35. (in English).</w:t>
      </w:r>
    </w:p>
    <w:p w:rsidR="00E42C3E" w:rsidRPr="00DE6B05" w:rsidRDefault="00E42C3E" w:rsidP="00DE6B05">
      <w:pPr>
        <w:widowControl w:val="0"/>
        <w:ind w:firstLine="550"/>
        <w:jc w:val="both"/>
        <w:rPr>
          <w:sz w:val="28"/>
          <w:szCs w:val="28"/>
          <w:lang w:val="en-US"/>
        </w:rPr>
      </w:pPr>
      <w:r w:rsidRPr="00DE6B05">
        <w:rPr>
          <w:sz w:val="28"/>
          <w:szCs w:val="28"/>
          <w:lang w:val="en-US"/>
        </w:rPr>
        <w:t xml:space="preserve">16. Almodares A., Usofzadeh M., Daneshvar M., Effect of nitrogen and ethephon on growth parameters, carbohydrate contents and bioethanol production from sweet Sorghum. Sugar Technology.2013. Vol. 15. </w:t>
      </w:r>
      <w:r w:rsidRPr="00DE6B05">
        <w:rPr>
          <w:sz w:val="28"/>
          <w:szCs w:val="28"/>
        </w:rPr>
        <w:t>Р</w:t>
      </w:r>
      <w:r w:rsidRPr="00DE6B05">
        <w:rPr>
          <w:sz w:val="28"/>
          <w:szCs w:val="28"/>
          <w:lang w:val="en-US"/>
        </w:rPr>
        <w:t>. 300–304. (in English).</w:t>
      </w:r>
    </w:p>
    <w:p w:rsidR="00E42C3E" w:rsidRPr="00DE6B05" w:rsidRDefault="00E42C3E" w:rsidP="00DE6B05">
      <w:pPr>
        <w:widowControl w:val="0"/>
        <w:ind w:firstLine="550"/>
        <w:jc w:val="both"/>
        <w:rPr>
          <w:sz w:val="28"/>
          <w:szCs w:val="28"/>
          <w:lang w:val="en-US"/>
        </w:rPr>
      </w:pPr>
      <w:r w:rsidRPr="00DE6B05">
        <w:rPr>
          <w:sz w:val="28"/>
          <w:szCs w:val="28"/>
          <w:lang w:val="en-US"/>
        </w:rPr>
        <w:t xml:space="preserve">17. Regassa T. H., Wortmann C. S. Sweet sorghum as a bioenergy crop: Literature review. Biomass and Bioenergy. 2014. Vol. 64. </w:t>
      </w:r>
      <w:r w:rsidRPr="00DE6B05">
        <w:rPr>
          <w:sz w:val="28"/>
          <w:szCs w:val="28"/>
        </w:rPr>
        <w:t>Р</w:t>
      </w:r>
      <w:r w:rsidRPr="00DE6B05">
        <w:rPr>
          <w:sz w:val="28"/>
          <w:szCs w:val="28"/>
          <w:lang w:val="en-US"/>
        </w:rPr>
        <w:t>. 348–355. (in English).</w:t>
      </w:r>
    </w:p>
    <w:p w:rsidR="00E42C3E" w:rsidRPr="00DE6B05" w:rsidRDefault="00E42C3E" w:rsidP="00DE6B05">
      <w:pPr>
        <w:widowControl w:val="0"/>
        <w:ind w:firstLine="550"/>
        <w:jc w:val="both"/>
        <w:rPr>
          <w:sz w:val="28"/>
          <w:szCs w:val="28"/>
          <w:lang w:val="en-US"/>
        </w:rPr>
      </w:pPr>
      <w:r w:rsidRPr="00DE6B05">
        <w:rPr>
          <w:sz w:val="28"/>
          <w:szCs w:val="28"/>
          <w:lang w:val="en-US"/>
        </w:rPr>
        <w:t xml:space="preserve">18. Whitfield M. B., Chinn M. S., Veal M. W. Processing  of  materials derived  from  sweet  sorghum for  bio-based  products. Industrial Crops and Products. 2012. Vol. 37. </w:t>
      </w:r>
      <w:r w:rsidRPr="00DE6B05">
        <w:rPr>
          <w:sz w:val="28"/>
          <w:szCs w:val="28"/>
        </w:rPr>
        <w:t>Р</w:t>
      </w:r>
      <w:r w:rsidRPr="00DE6B05">
        <w:rPr>
          <w:sz w:val="28"/>
          <w:szCs w:val="28"/>
          <w:lang w:val="en-US"/>
        </w:rPr>
        <w:t>. 362–375. (in English).</w:t>
      </w:r>
    </w:p>
    <w:p w:rsidR="00E42C3E" w:rsidRPr="00DE6B05" w:rsidRDefault="00E42C3E" w:rsidP="00DE6B05">
      <w:pPr>
        <w:widowControl w:val="0"/>
        <w:ind w:firstLine="550"/>
        <w:jc w:val="both"/>
        <w:rPr>
          <w:sz w:val="28"/>
          <w:szCs w:val="28"/>
          <w:lang w:val="en-US"/>
        </w:rPr>
      </w:pPr>
      <w:r w:rsidRPr="00DE6B05">
        <w:rPr>
          <w:sz w:val="28"/>
          <w:szCs w:val="28"/>
          <w:lang w:val="de-DE"/>
        </w:rPr>
        <w:t>1</w:t>
      </w:r>
      <w:r w:rsidRPr="00DE6B05">
        <w:rPr>
          <w:sz w:val="28"/>
          <w:szCs w:val="28"/>
          <w:lang w:val="en-US"/>
        </w:rPr>
        <w:t>9</w:t>
      </w:r>
      <w:r w:rsidRPr="00DE6B05">
        <w:rPr>
          <w:sz w:val="28"/>
          <w:szCs w:val="28"/>
          <w:lang w:val="de-DE"/>
        </w:rPr>
        <w:t>. </w:t>
      </w:r>
      <w:r w:rsidRPr="00DE6B05">
        <w:rPr>
          <w:sz w:val="28"/>
          <w:szCs w:val="28"/>
          <w:lang w:val="en-US"/>
        </w:rPr>
        <w:t>Litun, P., Kirichenko, V., Petrenkova, V., Kolomatska, V. Systematic analysis in field crop selection. Kharkiv: Margha LTD, 2009. 351 p. (in Ukrainian).</w:t>
      </w:r>
    </w:p>
    <w:p w:rsidR="00E42C3E" w:rsidRPr="00DE6B05" w:rsidRDefault="00E42C3E" w:rsidP="00F95F2F">
      <w:pPr>
        <w:spacing w:line="360" w:lineRule="auto"/>
        <w:ind w:firstLine="709"/>
        <w:jc w:val="both"/>
        <w:rPr>
          <w:sz w:val="28"/>
          <w:szCs w:val="28"/>
          <w:lang w:val="en-US"/>
        </w:rPr>
      </w:pPr>
    </w:p>
    <w:p w:rsidR="00E42C3E" w:rsidRPr="00F95F2F" w:rsidRDefault="00E42C3E" w:rsidP="00F95F2F">
      <w:pPr>
        <w:ind w:firstLine="709"/>
        <w:rPr>
          <w:lang w:val="uk-UA"/>
        </w:rPr>
      </w:pPr>
    </w:p>
    <w:sectPr w:rsidR="00E42C3E" w:rsidRPr="00F95F2F" w:rsidSect="00EE6A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7248"/>
    <w:rsid w:val="000005B8"/>
    <w:rsid w:val="000007EB"/>
    <w:rsid w:val="00000DA0"/>
    <w:rsid w:val="00000E08"/>
    <w:rsid w:val="00001148"/>
    <w:rsid w:val="000012B7"/>
    <w:rsid w:val="000013F3"/>
    <w:rsid w:val="0000173A"/>
    <w:rsid w:val="00001A52"/>
    <w:rsid w:val="00001A94"/>
    <w:rsid w:val="00001C4A"/>
    <w:rsid w:val="00001E9F"/>
    <w:rsid w:val="00002AE0"/>
    <w:rsid w:val="00003669"/>
    <w:rsid w:val="00004240"/>
    <w:rsid w:val="000043D2"/>
    <w:rsid w:val="000045E8"/>
    <w:rsid w:val="00004642"/>
    <w:rsid w:val="00004688"/>
    <w:rsid w:val="0000513C"/>
    <w:rsid w:val="000054D8"/>
    <w:rsid w:val="000056CF"/>
    <w:rsid w:val="000056FD"/>
    <w:rsid w:val="0000572A"/>
    <w:rsid w:val="0000598C"/>
    <w:rsid w:val="00005C0D"/>
    <w:rsid w:val="0000615C"/>
    <w:rsid w:val="0000628C"/>
    <w:rsid w:val="000065C2"/>
    <w:rsid w:val="00006BDC"/>
    <w:rsid w:val="000071ED"/>
    <w:rsid w:val="000072CB"/>
    <w:rsid w:val="00007819"/>
    <w:rsid w:val="00007A7D"/>
    <w:rsid w:val="00007AB7"/>
    <w:rsid w:val="00011060"/>
    <w:rsid w:val="000110C7"/>
    <w:rsid w:val="000119D5"/>
    <w:rsid w:val="00011A60"/>
    <w:rsid w:val="00011C3E"/>
    <w:rsid w:val="00012075"/>
    <w:rsid w:val="000123F4"/>
    <w:rsid w:val="00012CCB"/>
    <w:rsid w:val="00013265"/>
    <w:rsid w:val="0001332A"/>
    <w:rsid w:val="00014683"/>
    <w:rsid w:val="000149A7"/>
    <w:rsid w:val="00014D3E"/>
    <w:rsid w:val="000150FE"/>
    <w:rsid w:val="00015152"/>
    <w:rsid w:val="000154C2"/>
    <w:rsid w:val="0001582D"/>
    <w:rsid w:val="0001625E"/>
    <w:rsid w:val="00020018"/>
    <w:rsid w:val="000207CC"/>
    <w:rsid w:val="0002173D"/>
    <w:rsid w:val="0002195A"/>
    <w:rsid w:val="000223A8"/>
    <w:rsid w:val="0002262C"/>
    <w:rsid w:val="000233A3"/>
    <w:rsid w:val="00023A7B"/>
    <w:rsid w:val="00023B66"/>
    <w:rsid w:val="0002504F"/>
    <w:rsid w:val="00025AD5"/>
    <w:rsid w:val="0002617A"/>
    <w:rsid w:val="00030A6B"/>
    <w:rsid w:val="00030A74"/>
    <w:rsid w:val="000312C2"/>
    <w:rsid w:val="000324FF"/>
    <w:rsid w:val="000326D3"/>
    <w:rsid w:val="0003289E"/>
    <w:rsid w:val="00032FD5"/>
    <w:rsid w:val="00033220"/>
    <w:rsid w:val="00033C98"/>
    <w:rsid w:val="00034415"/>
    <w:rsid w:val="00034ADF"/>
    <w:rsid w:val="00034C44"/>
    <w:rsid w:val="00035052"/>
    <w:rsid w:val="000353B9"/>
    <w:rsid w:val="0003544B"/>
    <w:rsid w:val="00035B4F"/>
    <w:rsid w:val="00036742"/>
    <w:rsid w:val="000379FD"/>
    <w:rsid w:val="00037D1F"/>
    <w:rsid w:val="0004217E"/>
    <w:rsid w:val="00042270"/>
    <w:rsid w:val="00042763"/>
    <w:rsid w:val="00042984"/>
    <w:rsid w:val="000429FD"/>
    <w:rsid w:val="00043297"/>
    <w:rsid w:val="000433A0"/>
    <w:rsid w:val="00043496"/>
    <w:rsid w:val="00043646"/>
    <w:rsid w:val="00043BBF"/>
    <w:rsid w:val="000445E2"/>
    <w:rsid w:val="00044ADC"/>
    <w:rsid w:val="000462E2"/>
    <w:rsid w:val="00046556"/>
    <w:rsid w:val="000465C7"/>
    <w:rsid w:val="00046C99"/>
    <w:rsid w:val="00046D46"/>
    <w:rsid w:val="0004729E"/>
    <w:rsid w:val="0004732A"/>
    <w:rsid w:val="00047FB0"/>
    <w:rsid w:val="00050223"/>
    <w:rsid w:val="00051220"/>
    <w:rsid w:val="00052006"/>
    <w:rsid w:val="000523D2"/>
    <w:rsid w:val="000529A0"/>
    <w:rsid w:val="0005348D"/>
    <w:rsid w:val="0005359B"/>
    <w:rsid w:val="0005376F"/>
    <w:rsid w:val="0005380F"/>
    <w:rsid w:val="00053AAA"/>
    <w:rsid w:val="00053EF5"/>
    <w:rsid w:val="00054448"/>
    <w:rsid w:val="000547E4"/>
    <w:rsid w:val="00054900"/>
    <w:rsid w:val="00054B12"/>
    <w:rsid w:val="00055448"/>
    <w:rsid w:val="000554D3"/>
    <w:rsid w:val="00055A2A"/>
    <w:rsid w:val="00055A82"/>
    <w:rsid w:val="00055D62"/>
    <w:rsid w:val="00055E42"/>
    <w:rsid w:val="00055EA4"/>
    <w:rsid w:val="0005669D"/>
    <w:rsid w:val="00056705"/>
    <w:rsid w:val="00056968"/>
    <w:rsid w:val="000573A8"/>
    <w:rsid w:val="00057A25"/>
    <w:rsid w:val="00057D00"/>
    <w:rsid w:val="00060145"/>
    <w:rsid w:val="00060938"/>
    <w:rsid w:val="00060D0C"/>
    <w:rsid w:val="000611EE"/>
    <w:rsid w:val="000615E7"/>
    <w:rsid w:val="000617F1"/>
    <w:rsid w:val="00062E95"/>
    <w:rsid w:val="00063178"/>
    <w:rsid w:val="00063E94"/>
    <w:rsid w:val="000641FA"/>
    <w:rsid w:val="00064228"/>
    <w:rsid w:val="0006513B"/>
    <w:rsid w:val="00065712"/>
    <w:rsid w:val="00065946"/>
    <w:rsid w:val="00065B0C"/>
    <w:rsid w:val="000665C0"/>
    <w:rsid w:val="000668A5"/>
    <w:rsid w:val="000668F1"/>
    <w:rsid w:val="00066D5C"/>
    <w:rsid w:val="00066E04"/>
    <w:rsid w:val="00066E0C"/>
    <w:rsid w:val="00067248"/>
    <w:rsid w:val="00067B70"/>
    <w:rsid w:val="00067EC7"/>
    <w:rsid w:val="0007018D"/>
    <w:rsid w:val="000712F8"/>
    <w:rsid w:val="000712FE"/>
    <w:rsid w:val="00071624"/>
    <w:rsid w:val="00071752"/>
    <w:rsid w:val="000722E0"/>
    <w:rsid w:val="00072833"/>
    <w:rsid w:val="00072A2F"/>
    <w:rsid w:val="00072D48"/>
    <w:rsid w:val="000731DB"/>
    <w:rsid w:val="000738AF"/>
    <w:rsid w:val="0007470F"/>
    <w:rsid w:val="0007481B"/>
    <w:rsid w:val="0007492E"/>
    <w:rsid w:val="00074CA4"/>
    <w:rsid w:val="0007524D"/>
    <w:rsid w:val="000752FE"/>
    <w:rsid w:val="000754CE"/>
    <w:rsid w:val="000756C1"/>
    <w:rsid w:val="00076156"/>
    <w:rsid w:val="00076EAE"/>
    <w:rsid w:val="000774CE"/>
    <w:rsid w:val="000774F7"/>
    <w:rsid w:val="0007758A"/>
    <w:rsid w:val="00077601"/>
    <w:rsid w:val="00077840"/>
    <w:rsid w:val="00077A7E"/>
    <w:rsid w:val="00077CD9"/>
    <w:rsid w:val="00081607"/>
    <w:rsid w:val="000816FD"/>
    <w:rsid w:val="00082A1E"/>
    <w:rsid w:val="00082DEE"/>
    <w:rsid w:val="00082FCF"/>
    <w:rsid w:val="00083549"/>
    <w:rsid w:val="000837F2"/>
    <w:rsid w:val="0008388F"/>
    <w:rsid w:val="00084049"/>
    <w:rsid w:val="00084368"/>
    <w:rsid w:val="00085851"/>
    <w:rsid w:val="000860E2"/>
    <w:rsid w:val="000867AB"/>
    <w:rsid w:val="00086B8E"/>
    <w:rsid w:val="0008736A"/>
    <w:rsid w:val="00087D5A"/>
    <w:rsid w:val="00090956"/>
    <w:rsid w:val="00091930"/>
    <w:rsid w:val="00091E8F"/>
    <w:rsid w:val="00092469"/>
    <w:rsid w:val="000928B9"/>
    <w:rsid w:val="00092B25"/>
    <w:rsid w:val="00092E4B"/>
    <w:rsid w:val="00093AA0"/>
    <w:rsid w:val="00093C85"/>
    <w:rsid w:val="00094222"/>
    <w:rsid w:val="00094704"/>
    <w:rsid w:val="00094C0B"/>
    <w:rsid w:val="00094FE8"/>
    <w:rsid w:val="00095090"/>
    <w:rsid w:val="00095EED"/>
    <w:rsid w:val="000965A0"/>
    <w:rsid w:val="00096AA0"/>
    <w:rsid w:val="0009738A"/>
    <w:rsid w:val="000979EA"/>
    <w:rsid w:val="00097C44"/>
    <w:rsid w:val="000A004A"/>
    <w:rsid w:val="000A025E"/>
    <w:rsid w:val="000A063B"/>
    <w:rsid w:val="000A0732"/>
    <w:rsid w:val="000A1385"/>
    <w:rsid w:val="000A1771"/>
    <w:rsid w:val="000A1897"/>
    <w:rsid w:val="000A3034"/>
    <w:rsid w:val="000A3521"/>
    <w:rsid w:val="000A35B9"/>
    <w:rsid w:val="000A4CD4"/>
    <w:rsid w:val="000A4FC2"/>
    <w:rsid w:val="000A5443"/>
    <w:rsid w:val="000A6146"/>
    <w:rsid w:val="000A64F0"/>
    <w:rsid w:val="000A7485"/>
    <w:rsid w:val="000A769E"/>
    <w:rsid w:val="000B05A4"/>
    <w:rsid w:val="000B06CD"/>
    <w:rsid w:val="000B0964"/>
    <w:rsid w:val="000B0B8C"/>
    <w:rsid w:val="000B0D34"/>
    <w:rsid w:val="000B1BC3"/>
    <w:rsid w:val="000B2009"/>
    <w:rsid w:val="000B2CEB"/>
    <w:rsid w:val="000B2E75"/>
    <w:rsid w:val="000B4355"/>
    <w:rsid w:val="000B5697"/>
    <w:rsid w:val="000B5C36"/>
    <w:rsid w:val="000B5E5C"/>
    <w:rsid w:val="000B771F"/>
    <w:rsid w:val="000B7EFD"/>
    <w:rsid w:val="000C032E"/>
    <w:rsid w:val="000C0E3E"/>
    <w:rsid w:val="000C1B7E"/>
    <w:rsid w:val="000C27FB"/>
    <w:rsid w:val="000C2DCC"/>
    <w:rsid w:val="000C3555"/>
    <w:rsid w:val="000C35A7"/>
    <w:rsid w:val="000C48C2"/>
    <w:rsid w:val="000C4B07"/>
    <w:rsid w:val="000C539B"/>
    <w:rsid w:val="000C5696"/>
    <w:rsid w:val="000C68AC"/>
    <w:rsid w:val="000C7916"/>
    <w:rsid w:val="000C7E1A"/>
    <w:rsid w:val="000D0168"/>
    <w:rsid w:val="000D0CFD"/>
    <w:rsid w:val="000D0D17"/>
    <w:rsid w:val="000D0E43"/>
    <w:rsid w:val="000D15BF"/>
    <w:rsid w:val="000D18C1"/>
    <w:rsid w:val="000D19DA"/>
    <w:rsid w:val="000D1CCC"/>
    <w:rsid w:val="000D1DB4"/>
    <w:rsid w:val="000D1E87"/>
    <w:rsid w:val="000D2B34"/>
    <w:rsid w:val="000D2E0E"/>
    <w:rsid w:val="000D2FAF"/>
    <w:rsid w:val="000D4BAD"/>
    <w:rsid w:val="000D4D8F"/>
    <w:rsid w:val="000D4DE4"/>
    <w:rsid w:val="000D53F5"/>
    <w:rsid w:val="000D5667"/>
    <w:rsid w:val="000D69EE"/>
    <w:rsid w:val="000D6DCF"/>
    <w:rsid w:val="000D709B"/>
    <w:rsid w:val="000D71C4"/>
    <w:rsid w:val="000D79F0"/>
    <w:rsid w:val="000E0B1B"/>
    <w:rsid w:val="000E0D72"/>
    <w:rsid w:val="000E2373"/>
    <w:rsid w:val="000E2CD7"/>
    <w:rsid w:val="000E3220"/>
    <w:rsid w:val="000E34CB"/>
    <w:rsid w:val="000E3591"/>
    <w:rsid w:val="000E47D1"/>
    <w:rsid w:val="000E496B"/>
    <w:rsid w:val="000E4A34"/>
    <w:rsid w:val="000E4AAA"/>
    <w:rsid w:val="000E4D36"/>
    <w:rsid w:val="000E5C1C"/>
    <w:rsid w:val="000E61B9"/>
    <w:rsid w:val="000E73D4"/>
    <w:rsid w:val="000E7743"/>
    <w:rsid w:val="000F05FF"/>
    <w:rsid w:val="000F0942"/>
    <w:rsid w:val="000F177C"/>
    <w:rsid w:val="000F1CAF"/>
    <w:rsid w:val="000F279A"/>
    <w:rsid w:val="000F280F"/>
    <w:rsid w:val="000F3107"/>
    <w:rsid w:val="000F40C8"/>
    <w:rsid w:val="000F46F9"/>
    <w:rsid w:val="000F4BD4"/>
    <w:rsid w:val="000F5108"/>
    <w:rsid w:val="000F5752"/>
    <w:rsid w:val="000F5DB3"/>
    <w:rsid w:val="000F6C51"/>
    <w:rsid w:val="000F7E34"/>
    <w:rsid w:val="00100C84"/>
    <w:rsid w:val="00100FAC"/>
    <w:rsid w:val="0010171B"/>
    <w:rsid w:val="001017D6"/>
    <w:rsid w:val="00101A64"/>
    <w:rsid w:val="00101B39"/>
    <w:rsid w:val="00101DCC"/>
    <w:rsid w:val="00101F67"/>
    <w:rsid w:val="00102445"/>
    <w:rsid w:val="00102911"/>
    <w:rsid w:val="00102BA4"/>
    <w:rsid w:val="001034FF"/>
    <w:rsid w:val="001038BE"/>
    <w:rsid w:val="00103A87"/>
    <w:rsid w:val="00103DAB"/>
    <w:rsid w:val="00103F4F"/>
    <w:rsid w:val="001040BE"/>
    <w:rsid w:val="0010469D"/>
    <w:rsid w:val="00105418"/>
    <w:rsid w:val="00105951"/>
    <w:rsid w:val="00105AC9"/>
    <w:rsid w:val="00105BFB"/>
    <w:rsid w:val="00105C79"/>
    <w:rsid w:val="001061DD"/>
    <w:rsid w:val="00106639"/>
    <w:rsid w:val="001066F7"/>
    <w:rsid w:val="00106B60"/>
    <w:rsid w:val="001077A1"/>
    <w:rsid w:val="00107A54"/>
    <w:rsid w:val="00107EDB"/>
    <w:rsid w:val="001101FC"/>
    <w:rsid w:val="00110322"/>
    <w:rsid w:val="00111088"/>
    <w:rsid w:val="00111390"/>
    <w:rsid w:val="0011157B"/>
    <w:rsid w:val="0011165A"/>
    <w:rsid w:val="00112634"/>
    <w:rsid w:val="0011283B"/>
    <w:rsid w:val="00112A7E"/>
    <w:rsid w:val="00113979"/>
    <w:rsid w:val="00113B41"/>
    <w:rsid w:val="00113BC7"/>
    <w:rsid w:val="00113FF7"/>
    <w:rsid w:val="00114182"/>
    <w:rsid w:val="001147D1"/>
    <w:rsid w:val="00114B59"/>
    <w:rsid w:val="00114D14"/>
    <w:rsid w:val="00115465"/>
    <w:rsid w:val="001159CA"/>
    <w:rsid w:val="00115B74"/>
    <w:rsid w:val="00115BEE"/>
    <w:rsid w:val="00116165"/>
    <w:rsid w:val="00116582"/>
    <w:rsid w:val="00116737"/>
    <w:rsid w:val="00116D7E"/>
    <w:rsid w:val="001170F1"/>
    <w:rsid w:val="00117167"/>
    <w:rsid w:val="001207D0"/>
    <w:rsid w:val="00120A86"/>
    <w:rsid w:val="00121533"/>
    <w:rsid w:val="00121AA0"/>
    <w:rsid w:val="00121C7A"/>
    <w:rsid w:val="00122274"/>
    <w:rsid w:val="00123455"/>
    <w:rsid w:val="00123DB4"/>
    <w:rsid w:val="00124C47"/>
    <w:rsid w:val="001260E6"/>
    <w:rsid w:val="0012627E"/>
    <w:rsid w:val="00126419"/>
    <w:rsid w:val="00126C9D"/>
    <w:rsid w:val="00127C8C"/>
    <w:rsid w:val="0013021D"/>
    <w:rsid w:val="001302FC"/>
    <w:rsid w:val="001303B3"/>
    <w:rsid w:val="001318CD"/>
    <w:rsid w:val="0013294E"/>
    <w:rsid w:val="00132B67"/>
    <w:rsid w:val="00133027"/>
    <w:rsid w:val="0013307C"/>
    <w:rsid w:val="00133389"/>
    <w:rsid w:val="00133F5B"/>
    <w:rsid w:val="00133F8B"/>
    <w:rsid w:val="0013441E"/>
    <w:rsid w:val="001349F3"/>
    <w:rsid w:val="00134CF4"/>
    <w:rsid w:val="00134E4D"/>
    <w:rsid w:val="00135DCA"/>
    <w:rsid w:val="00136857"/>
    <w:rsid w:val="0014021E"/>
    <w:rsid w:val="0014093C"/>
    <w:rsid w:val="00140C92"/>
    <w:rsid w:val="00140D07"/>
    <w:rsid w:val="00141521"/>
    <w:rsid w:val="0014154E"/>
    <w:rsid w:val="001427EE"/>
    <w:rsid w:val="001429C4"/>
    <w:rsid w:val="001430F8"/>
    <w:rsid w:val="00143150"/>
    <w:rsid w:val="0014322C"/>
    <w:rsid w:val="00143340"/>
    <w:rsid w:val="001436DF"/>
    <w:rsid w:val="001438CE"/>
    <w:rsid w:val="00143B13"/>
    <w:rsid w:val="00143BA6"/>
    <w:rsid w:val="00143C80"/>
    <w:rsid w:val="00143E2A"/>
    <w:rsid w:val="001440D8"/>
    <w:rsid w:val="0014433A"/>
    <w:rsid w:val="001445A4"/>
    <w:rsid w:val="001449A2"/>
    <w:rsid w:val="001454A8"/>
    <w:rsid w:val="00145585"/>
    <w:rsid w:val="00145CD0"/>
    <w:rsid w:val="00145DD7"/>
    <w:rsid w:val="00145E8F"/>
    <w:rsid w:val="0014617D"/>
    <w:rsid w:val="00146865"/>
    <w:rsid w:val="001472E1"/>
    <w:rsid w:val="00147587"/>
    <w:rsid w:val="001500BB"/>
    <w:rsid w:val="001503CC"/>
    <w:rsid w:val="00150653"/>
    <w:rsid w:val="00150C9F"/>
    <w:rsid w:val="00150EB0"/>
    <w:rsid w:val="0015192B"/>
    <w:rsid w:val="00151D34"/>
    <w:rsid w:val="00152163"/>
    <w:rsid w:val="00152351"/>
    <w:rsid w:val="00153275"/>
    <w:rsid w:val="00153DC7"/>
    <w:rsid w:val="00153E60"/>
    <w:rsid w:val="001543FA"/>
    <w:rsid w:val="001544A1"/>
    <w:rsid w:val="0015458F"/>
    <w:rsid w:val="00154632"/>
    <w:rsid w:val="0015486B"/>
    <w:rsid w:val="00154983"/>
    <w:rsid w:val="0015512B"/>
    <w:rsid w:val="00155A49"/>
    <w:rsid w:val="00155DB1"/>
    <w:rsid w:val="00156DC2"/>
    <w:rsid w:val="00156E9F"/>
    <w:rsid w:val="0015748F"/>
    <w:rsid w:val="00157C81"/>
    <w:rsid w:val="0016027A"/>
    <w:rsid w:val="00160C50"/>
    <w:rsid w:val="00160F5A"/>
    <w:rsid w:val="001615E9"/>
    <w:rsid w:val="00163AB1"/>
    <w:rsid w:val="0016451D"/>
    <w:rsid w:val="0016527F"/>
    <w:rsid w:val="001653EC"/>
    <w:rsid w:val="0016570C"/>
    <w:rsid w:val="00165D4E"/>
    <w:rsid w:val="00165FAB"/>
    <w:rsid w:val="0016606D"/>
    <w:rsid w:val="0016695C"/>
    <w:rsid w:val="00166EC2"/>
    <w:rsid w:val="001674F0"/>
    <w:rsid w:val="00170054"/>
    <w:rsid w:val="00170130"/>
    <w:rsid w:val="0017047E"/>
    <w:rsid w:val="00170EF6"/>
    <w:rsid w:val="00171314"/>
    <w:rsid w:val="0017132E"/>
    <w:rsid w:val="001715FD"/>
    <w:rsid w:val="00171F87"/>
    <w:rsid w:val="0017203F"/>
    <w:rsid w:val="00172AF7"/>
    <w:rsid w:val="00173811"/>
    <w:rsid w:val="00174FE0"/>
    <w:rsid w:val="001752F1"/>
    <w:rsid w:val="00176A22"/>
    <w:rsid w:val="00176CD5"/>
    <w:rsid w:val="001773BA"/>
    <w:rsid w:val="001777B6"/>
    <w:rsid w:val="00177927"/>
    <w:rsid w:val="00180003"/>
    <w:rsid w:val="00180050"/>
    <w:rsid w:val="00180585"/>
    <w:rsid w:val="00180729"/>
    <w:rsid w:val="0018207A"/>
    <w:rsid w:val="001821D5"/>
    <w:rsid w:val="00182C7C"/>
    <w:rsid w:val="001830F5"/>
    <w:rsid w:val="0018321E"/>
    <w:rsid w:val="0018326E"/>
    <w:rsid w:val="00183C7D"/>
    <w:rsid w:val="00183EA3"/>
    <w:rsid w:val="0018410A"/>
    <w:rsid w:val="00184233"/>
    <w:rsid w:val="0018426C"/>
    <w:rsid w:val="0018464A"/>
    <w:rsid w:val="00184D44"/>
    <w:rsid w:val="00184D6C"/>
    <w:rsid w:val="00185DC3"/>
    <w:rsid w:val="00186117"/>
    <w:rsid w:val="001862C0"/>
    <w:rsid w:val="00186520"/>
    <w:rsid w:val="00186CC7"/>
    <w:rsid w:val="0018704E"/>
    <w:rsid w:val="0018752E"/>
    <w:rsid w:val="0018768D"/>
    <w:rsid w:val="001876AC"/>
    <w:rsid w:val="00187C01"/>
    <w:rsid w:val="00187E27"/>
    <w:rsid w:val="00190467"/>
    <w:rsid w:val="00190E36"/>
    <w:rsid w:val="00190EA5"/>
    <w:rsid w:val="0019262F"/>
    <w:rsid w:val="00192C79"/>
    <w:rsid w:val="00193546"/>
    <w:rsid w:val="001938A2"/>
    <w:rsid w:val="001940DD"/>
    <w:rsid w:val="00194E71"/>
    <w:rsid w:val="00195171"/>
    <w:rsid w:val="001954C2"/>
    <w:rsid w:val="00195576"/>
    <w:rsid w:val="00195CFD"/>
    <w:rsid w:val="0019602F"/>
    <w:rsid w:val="00196473"/>
    <w:rsid w:val="001964D5"/>
    <w:rsid w:val="001973C2"/>
    <w:rsid w:val="00197B9C"/>
    <w:rsid w:val="001A0605"/>
    <w:rsid w:val="001A160A"/>
    <w:rsid w:val="001A167D"/>
    <w:rsid w:val="001A1EF1"/>
    <w:rsid w:val="001A1FAB"/>
    <w:rsid w:val="001A22E9"/>
    <w:rsid w:val="001A2A9F"/>
    <w:rsid w:val="001A32F9"/>
    <w:rsid w:val="001A3718"/>
    <w:rsid w:val="001A386A"/>
    <w:rsid w:val="001A3D05"/>
    <w:rsid w:val="001A3F06"/>
    <w:rsid w:val="001A4CF2"/>
    <w:rsid w:val="001A53F2"/>
    <w:rsid w:val="001A5552"/>
    <w:rsid w:val="001A57C2"/>
    <w:rsid w:val="001A5922"/>
    <w:rsid w:val="001A6061"/>
    <w:rsid w:val="001A6A17"/>
    <w:rsid w:val="001A6C4E"/>
    <w:rsid w:val="001B0109"/>
    <w:rsid w:val="001B01DD"/>
    <w:rsid w:val="001B028B"/>
    <w:rsid w:val="001B04A2"/>
    <w:rsid w:val="001B0867"/>
    <w:rsid w:val="001B0D93"/>
    <w:rsid w:val="001B0FA4"/>
    <w:rsid w:val="001B1CE2"/>
    <w:rsid w:val="001B1F2F"/>
    <w:rsid w:val="001B250C"/>
    <w:rsid w:val="001B3723"/>
    <w:rsid w:val="001B393B"/>
    <w:rsid w:val="001B507C"/>
    <w:rsid w:val="001B5661"/>
    <w:rsid w:val="001B6844"/>
    <w:rsid w:val="001B77A2"/>
    <w:rsid w:val="001B7CB3"/>
    <w:rsid w:val="001B7DEC"/>
    <w:rsid w:val="001C0929"/>
    <w:rsid w:val="001C0EFD"/>
    <w:rsid w:val="001C12DF"/>
    <w:rsid w:val="001C1747"/>
    <w:rsid w:val="001C1D4D"/>
    <w:rsid w:val="001C1DD9"/>
    <w:rsid w:val="001C253B"/>
    <w:rsid w:val="001C2CF5"/>
    <w:rsid w:val="001C2DA7"/>
    <w:rsid w:val="001C2E75"/>
    <w:rsid w:val="001C3102"/>
    <w:rsid w:val="001C327F"/>
    <w:rsid w:val="001C43B2"/>
    <w:rsid w:val="001C6479"/>
    <w:rsid w:val="001C6A32"/>
    <w:rsid w:val="001C6D7F"/>
    <w:rsid w:val="001C7330"/>
    <w:rsid w:val="001C75D8"/>
    <w:rsid w:val="001D0457"/>
    <w:rsid w:val="001D0674"/>
    <w:rsid w:val="001D133A"/>
    <w:rsid w:val="001D1566"/>
    <w:rsid w:val="001D18FC"/>
    <w:rsid w:val="001D1EA6"/>
    <w:rsid w:val="001D26A1"/>
    <w:rsid w:val="001D26BE"/>
    <w:rsid w:val="001D2D49"/>
    <w:rsid w:val="001D327E"/>
    <w:rsid w:val="001D345E"/>
    <w:rsid w:val="001D3480"/>
    <w:rsid w:val="001D387A"/>
    <w:rsid w:val="001D3AF9"/>
    <w:rsid w:val="001D3B1F"/>
    <w:rsid w:val="001D3C57"/>
    <w:rsid w:val="001D3E7B"/>
    <w:rsid w:val="001D422C"/>
    <w:rsid w:val="001D4358"/>
    <w:rsid w:val="001D48E4"/>
    <w:rsid w:val="001D5383"/>
    <w:rsid w:val="001D53EC"/>
    <w:rsid w:val="001D5653"/>
    <w:rsid w:val="001D5E8C"/>
    <w:rsid w:val="001D695C"/>
    <w:rsid w:val="001E0792"/>
    <w:rsid w:val="001E1269"/>
    <w:rsid w:val="001E12C9"/>
    <w:rsid w:val="001E159A"/>
    <w:rsid w:val="001E1AFE"/>
    <w:rsid w:val="001E1FF7"/>
    <w:rsid w:val="001E2635"/>
    <w:rsid w:val="001E3080"/>
    <w:rsid w:val="001E42E7"/>
    <w:rsid w:val="001E4779"/>
    <w:rsid w:val="001E48E5"/>
    <w:rsid w:val="001E4D64"/>
    <w:rsid w:val="001E4E03"/>
    <w:rsid w:val="001E5467"/>
    <w:rsid w:val="001E55AA"/>
    <w:rsid w:val="001E5AEA"/>
    <w:rsid w:val="001E5C7B"/>
    <w:rsid w:val="001E5F70"/>
    <w:rsid w:val="001E5F7D"/>
    <w:rsid w:val="001E6277"/>
    <w:rsid w:val="001E675A"/>
    <w:rsid w:val="001E6C41"/>
    <w:rsid w:val="001E6EEF"/>
    <w:rsid w:val="001E794A"/>
    <w:rsid w:val="001E7A45"/>
    <w:rsid w:val="001F03B2"/>
    <w:rsid w:val="001F05C0"/>
    <w:rsid w:val="001F0D12"/>
    <w:rsid w:val="001F14DD"/>
    <w:rsid w:val="001F152E"/>
    <w:rsid w:val="001F1740"/>
    <w:rsid w:val="001F1A74"/>
    <w:rsid w:val="001F1E09"/>
    <w:rsid w:val="001F22BD"/>
    <w:rsid w:val="001F32F3"/>
    <w:rsid w:val="001F4501"/>
    <w:rsid w:val="001F4B08"/>
    <w:rsid w:val="001F4B90"/>
    <w:rsid w:val="001F4EBC"/>
    <w:rsid w:val="001F537E"/>
    <w:rsid w:val="001F53FC"/>
    <w:rsid w:val="001F5F42"/>
    <w:rsid w:val="001F695A"/>
    <w:rsid w:val="001F6F2D"/>
    <w:rsid w:val="001F6F44"/>
    <w:rsid w:val="001F78D8"/>
    <w:rsid w:val="002014C0"/>
    <w:rsid w:val="00202167"/>
    <w:rsid w:val="0020246F"/>
    <w:rsid w:val="002027B0"/>
    <w:rsid w:val="00202A5E"/>
    <w:rsid w:val="0020355B"/>
    <w:rsid w:val="0020363F"/>
    <w:rsid w:val="00203CCC"/>
    <w:rsid w:val="002042F5"/>
    <w:rsid w:val="00204894"/>
    <w:rsid w:val="0020490C"/>
    <w:rsid w:val="002049F9"/>
    <w:rsid w:val="00204DB5"/>
    <w:rsid w:val="00205E8E"/>
    <w:rsid w:val="00206732"/>
    <w:rsid w:val="00206855"/>
    <w:rsid w:val="00206AB9"/>
    <w:rsid w:val="00206FAD"/>
    <w:rsid w:val="002071F2"/>
    <w:rsid w:val="00207D35"/>
    <w:rsid w:val="0021034F"/>
    <w:rsid w:val="0021041C"/>
    <w:rsid w:val="0021041E"/>
    <w:rsid w:val="002106B1"/>
    <w:rsid w:val="0021093F"/>
    <w:rsid w:val="00211131"/>
    <w:rsid w:val="002113E6"/>
    <w:rsid w:val="00211D2A"/>
    <w:rsid w:val="0021261C"/>
    <w:rsid w:val="00213863"/>
    <w:rsid w:val="002141A1"/>
    <w:rsid w:val="00214AF2"/>
    <w:rsid w:val="0021538B"/>
    <w:rsid w:val="00215528"/>
    <w:rsid w:val="00215761"/>
    <w:rsid w:val="002163D4"/>
    <w:rsid w:val="00216D22"/>
    <w:rsid w:val="0021700F"/>
    <w:rsid w:val="002170C8"/>
    <w:rsid w:val="002175E9"/>
    <w:rsid w:val="002178CE"/>
    <w:rsid w:val="00220120"/>
    <w:rsid w:val="0022057B"/>
    <w:rsid w:val="002205AE"/>
    <w:rsid w:val="002211C9"/>
    <w:rsid w:val="0022120B"/>
    <w:rsid w:val="002212F5"/>
    <w:rsid w:val="0022241B"/>
    <w:rsid w:val="00222E86"/>
    <w:rsid w:val="00222F8C"/>
    <w:rsid w:val="00222FBA"/>
    <w:rsid w:val="0022320E"/>
    <w:rsid w:val="00223D35"/>
    <w:rsid w:val="00224640"/>
    <w:rsid w:val="002250AA"/>
    <w:rsid w:val="00225483"/>
    <w:rsid w:val="00225529"/>
    <w:rsid w:val="00225988"/>
    <w:rsid w:val="00226052"/>
    <w:rsid w:val="0023033B"/>
    <w:rsid w:val="00230473"/>
    <w:rsid w:val="0023057C"/>
    <w:rsid w:val="00230B50"/>
    <w:rsid w:val="00230CC3"/>
    <w:rsid w:val="00231105"/>
    <w:rsid w:val="002315CA"/>
    <w:rsid w:val="00231BD1"/>
    <w:rsid w:val="00231E37"/>
    <w:rsid w:val="00231EF6"/>
    <w:rsid w:val="0023203A"/>
    <w:rsid w:val="0023246B"/>
    <w:rsid w:val="002333E8"/>
    <w:rsid w:val="0023342A"/>
    <w:rsid w:val="00233942"/>
    <w:rsid w:val="00234520"/>
    <w:rsid w:val="00235861"/>
    <w:rsid w:val="0023598F"/>
    <w:rsid w:val="00236047"/>
    <w:rsid w:val="00236255"/>
    <w:rsid w:val="00236A6C"/>
    <w:rsid w:val="00236EDD"/>
    <w:rsid w:val="00236F94"/>
    <w:rsid w:val="00240288"/>
    <w:rsid w:val="002402C2"/>
    <w:rsid w:val="00241491"/>
    <w:rsid w:val="0024160A"/>
    <w:rsid w:val="002416CA"/>
    <w:rsid w:val="00241F42"/>
    <w:rsid w:val="002428A2"/>
    <w:rsid w:val="00242B18"/>
    <w:rsid w:val="00243B4A"/>
    <w:rsid w:val="00243E93"/>
    <w:rsid w:val="0024422E"/>
    <w:rsid w:val="00244881"/>
    <w:rsid w:val="0024594C"/>
    <w:rsid w:val="00245E27"/>
    <w:rsid w:val="00246F64"/>
    <w:rsid w:val="00246FB3"/>
    <w:rsid w:val="00247B00"/>
    <w:rsid w:val="00247B7F"/>
    <w:rsid w:val="0025019A"/>
    <w:rsid w:val="002502EC"/>
    <w:rsid w:val="002508B6"/>
    <w:rsid w:val="002508BB"/>
    <w:rsid w:val="00250FA6"/>
    <w:rsid w:val="0025146C"/>
    <w:rsid w:val="00251D64"/>
    <w:rsid w:val="00251E1C"/>
    <w:rsid w:val="00251E3A"/>
    <w:rsid w:val="002527DF"/>
    <w:rsid w:val="002528BC"/>
    <w:rsid w:val="00252E22"/>
    <w:rsid w:val="0025313C"/>
    <w:rsid w:val="002532AC"/>
    <w:rsid w:val="00253B65"/>
    <w:rsid w:val="00253CAB"/>
    <w:rsid w:val="0025468B"/>
    <w:rsid w:val="00254A01"/>
    <w:rsid w:val="00254AA1"/>
    <w:rsid w:val="00255282"/>
    <w:rsid w:val="0025531C"/>
    <w:rsid w:val="00256B67"/>
    <w:rsid w:val="00256C83"/>
    <w:rsid w:val="002573AE"/>
    <w:rsid w:val="002574FC"/>
    <w:rsid w:val="002575F4"/>
    <w:rsid w:val="002578DB"/>
    <w:rsid w:val="00257994"/>
    <w:rsid w:val="00257AEC"/>
    <w:rsid w:val="00260918"/>
    <w:rsid w:val="00260FC4"/>
    <w:rsid w:val="00260FD8"/>
    <w:rsid w:val="00262C26"/>
    <w:rsid w:val="00262E88"/>
    <w:rsid w:val="00262FD7"/>
    <w:rsid w:val="002630E1"/>
    <w:rsid w:val="00263B0E"/>
    <w:rsid w:val="00263C21"/>
    <w:rsid w:val="00263D09"/>
    <w:rsid w:val="00263F14"/>
    <w:rsid w:val="002652CC"/>
    <w:rsid w:val="00265622"/>
    <w:rsid w:val="00265F2C"/>
    <w:rsid w:val="00265FB4"/>
    <w:rsid w:val="002667AA"/>
    <w:rsid w:val="002672FF"/>
    <w:rsid w:val="00267901"/>
    <w:rsid w:val="00267CCF"/>
    <w:rsid w:val="00267F4C"/>
    <w:rsid w:val="002701D7"/>
    <w:rsid w:val="0027098C"/>
    <w:rsid w:val="002709F2"/>
    <w:rsid w:val="00270B07"/>
    <w:rsid w:val="00271BCC"/>
    <w:rsid w:val="00271D18"/>
    <w:rsid w:val="0027257F"/>
    <w:rsid w:val="00273A0D"/>
    <w:rsid w:val="0027435A"/>
    <w:rsid w:val="0027491C"/>
    <w:rsid w:val="00274E66"/>
    <w:rsid w:val="0027546F"/>
    <w:rsid w:val="0027589B"/>
    <w:rsid w:val="00275F0D"/>
    <w:rsid w:val="00275FA8"/>
    <w:rsid w:val="002760A2"/>
    <w:rsid w:val="002766E4"/>
    <w:rsid w:val="00276734"/>
    <w:rsid w:val="00276A4D"/>
    <w:rsid w:val="00276B95"/>
    <w:rsid w:val="00277096"/>
    <w:rsid w:val="00277430"/>
    <w:rsid w:val="002776B7"/>
    <w:rsid w:val="0027777F"/>
    <w:rsid w:val="002779FE"/>
    <w:rsid w:val="00280211"/>
    <w:rsid w:val="002804C5"/>
    <w:rsid w:val="00280907"/>
    <w:rsid w:val="00280CC3"/>
    <w:rsid w:val="00280D24"/>
    <w:rsid w:val="002812D0"/>
    <w:rsid w:val="00281CE4"/>
    <w:rsid w:val="002826AA"/>
    <w:rsid w:val="00283190"/>
    <w:rsid w:val="00283250"/>
    <w:rsid w:val="00283E95"/>
    <w:rsid w:val="00284C2E"/>
    <w:rsid w:val="00284FF1"/>
    <w:rsid w:val="00285479"/>
    <w:rsid w:val="002855D7"/>
    <w:rsid w:val="00285E2E"/>
    <w:rsid w:val="00285E7F"/>
    <w:rsid w:val="00286036"/>
    <w:rsid w:val="002864CF"/>
    <w:rsid w:val="00286B92"/>
    <w:rsid w:val="00286FED"/>
    <w:rsid w:val="002872ED"/>
    <w:rsid w:val="002900C3"/>
    <w:rsid w:val="0029038D"/>
    <w:rsid w:val="00290986"/>
    <w:rsid w:val="00291D54"/>
    <w:rsid w:val="00291D60"/>
    <w:rsid w:val="0029295E"/>
    <w:rsid w:val="00292D39"/>
    <w:rsid w:val="00292D81"/>
    <w:rsid w:val="0029340F"/>
    <w:rsid w:val="00293C0E"/>
    <w:rsid w:val="00294E7F"/>
    <w:rsid w:val="002950A7"/>
    <w:rsid w:val="0029524D"/>
    <w:rsid w:val="0029554E"/>
    <w:rsid w:val="00295CCC"/>
    <w:rsid w:val="00295DA5"/>
    <w:rsid w:val="00295DA6"/>
    <w:rsid w:val="002968B0"/>
    <w:rsid w:val="00296D87"/>
    <w:rsid w:val="00297761"/>
    <w:rsid w:val="00297F6C"/>
    <w:rsid w:val="002A01D3"/>
    <w:rsid w:val="002A07CC"/>
    <w:rsid w:val="002A08C1"/>
    <w:rsid w:val="002A0F07"/>
    <w:rsid w:val="002A1742"/>
    <w:rsid w:val="002A275D"/>
    <w:rsid w:val="002A279D"/>
    <w:rsid w:val="002A2D5A"/>
    <w:rsid w:val="002A3877"/>
    <w:rsid w:val="002A4224"/>
    <w:rsid w:val="002A456C"/>
    <w:rsid w:val="002A4648"/>
    <w:rsid w:val="002A4F27"/>
    <w:rsid w:val="002A51AD"/>
    <w:rsid w:val="002A60C6"/>
    <w:rsid w:val="002A6524"/>
    <w:rsid w:val="002A673D"/>
    <w:rsid w:val="002A78A2"/>
    <w:rsid w:val="002B065E"/>
    <w:rsid w:val="002B06BA"/>
    <w:rsid w:val="002B0B5D"/>
    <w:rsid w:val="002B0B92"/>
    <w:rsid w:val="002B0CC8"/>
    <w:rsid w:val="002B0EAC"/>
    <w:rsid w:val="002B0FF2"/>
    <w:rsid w:val="002B1336"/>
    <w:rsid w:val="002B1D82"/>
    <w:rsid w:val="002B210B"/>
    <w:rsid w:val="002B216B"/>
    <w:rsid w:val="002B2F55"/>
    <w:rsid w:val="002B35B4"/>
    <w:rsid w:val="002B3880"/>
    <w:rsid w:val="002B43FA"/>
    <w:rsid w:val="002B5262"/>
    <w:rsid w:val="002B5A1D"/>
    <w:rsid w:val="002B6B80"/>
    <w:rsid w:val="002B70E5"/>
    <w:rsid w:val="002B7323"/>
    <w:rsid w:val="002B7E0C"/>
    <w:rsid w:val="002B7E9F"/>
    <w:rsid w:val="002C0203"/>
    <w:rsid w:val="002C0338"/>
    <w:rsid w:val="002C0F0B"/>
    <w:rsid w:val="002C0F95"/>
    <w:rsid w:val="002C1775"/>
    <w:rsid w:val="002C23B9"/>
    <w:rsid w:val="002C2753"/>
    <w:rsid w:val="002C2971"/>
    <w:rsid w:val="002C36B2"/>
    <w:rsid w:val="002C3E26"/>
    <w:rsid w:val="002C5056"/>
    <w:rsid w:val="002C5671"/>
    <w:rsid w:val="002C580C"/>
    <w:rsid w:val="002C6382"/>
    <w:rsid w:val="002C6694"/>
    <w:rsid w:val="002C6EC9"/>
    <w:rsid w:val="002C7F41"/>
    <w:rsid w:val="002D0270"/>
    <w:rsid w:val="002D0AB3"/>
    <w:rsid w:val="002D0C8E"/>
    <w:rsid w:val="002D0D29"/>
    <w:rsid w:val="002D0E4E"/>
    <w:rsid w:val="002D1357"/>
    <w:rsid w:val="002D13B4"/>
    <w:rsid w:val="002D23E7"/>
    <w:rsid w:val="002D36E1"/>
    <w:rsid w:val="002D3915"/>
    <w:rsid w:val="002D4646"/>
    <w:rsid w:val="002D4EA4"/>
    <w:rsid w:val="002D5721"/>
    <w:rsid w:val="002D705A"/>
    <w:rsid w:val="002D72CE"/>
    <w:rsid w:val="002D7F11"/>
    <w:rsid w:val="002E0605"/>
    <w:rsid w:val="002E09DE"/>
    <w:rsid w:val="002E0EFE"/>
    <w:rsid w:val="002E1419"/>
    <w:rsid w:val="002E1878"/>
    <w:rsid w:val="002E18DE"/>
    <w:rsid w:val="002E19E3"/>
    <w:rsid w:val="002E1DB3"/>
    <w:rsid w:val="002E1DD4"/>
    <w:rsid w:val="002E1E41"/>
    <w:rsid w:val="002E2012"/>
    <w:rsid w:val="002E218B"/>
    <w:rsid w:val="002E2513"/>
    <w:rsid w:val="002E2778"/>
    <w:rsid w:val="002E2F9B"/>
    <w:rsid w:val="002E3BCF"/>
    <w:rsid w:val="002E3BD8"/>
    <w:rsid w:val="002E4F9E"/>
    <w:rsid w:val="002E578D"/>
    <w:rsid w:val="002E5838"/>
    <w:rsid w:val="002E6193"/>
    <w:rsid w:val="002E6232"/>
    <w:rsid w:val="002E6830"/>
    <w:rsid w:val="002E6CF5"/>
    <w:rsid w:val="002E705C"/>
    <w:rsid w:val="002F0243"/>
    <w:rsid w:val="002F0D61"/>
    <w:rsid w:val="002F1BA8"/>
    <w:rsid w:val="002F1C42"/>
    <w:rsid w:val="002F2839"/>
    <w:rsid w:val="002F2BD2"/>
    <w:rsid w:val="002F2C47"/>
    <w:rsid w:val="002F2E8A"/>
    <w:rsid w:val="002F4DFC"/>
    <w:rsid w:val="002F5BCE"/>
    <w:rsid w:val="002F5EB6"/>
    <w:rsid w:val="002F6065"/>
    <w:rsid w:val="002F60AA"/>
    <w:rsid w:val="002F6315"/>
    <w:rsid w:val="002F6720"/>
    <w:rsid w:val="002F67AA"/>
    <w:rsid w:val="002F7444"/>
    <w:rsid w:val="002F7584"/>
    <w:rsid w:val="00300688"/>
    <w:rsid w:val="00301A50"/>
    <w:rsid w:val="003021DB"/>
    <w:rsid w:val="00302ADA"/>
    <w:rsid w:val="00302D51"/>
    <w:rsid w:val="00302E1E"/>
    <w:rsid w:val="0030381B"/>
    <w:rsid w:val="003044B9"/>
    <w:rsid w:val="0030468B"/>
    <w:rsid w:val="003046F2"/>
    <w:rsid w:val="00304721"/>
    <w:rsid w:val="00304880"/>
    <w:rsid w:val="0030502A"/>
    <w:rsid w:val="0030714F"/>
    <w:rsid w:val="00307406"/>
    <w:rsid w:val="00307738"/>
    <w:rsid w:val="003079E0"/>
    <w:rsid w:val="00307BAC"/>
    <w:rsid w:val="003101EE"/>
    <w:rsid w:val="003103D9"/>
    <w:rsid w:val="003105A6"/>
    <w:rsid w:val="0031076A"/>
    <w:rsid w:val="00310827"/>
    <w:rsid w:val="00310895"/>
    <w:rsid w:val="00310A99"/>
    <w:rsid w:val="00310D99"/>
    <w:rsid w:val="00311A19"/>
    <w:rsid w:val="0031313B"/>
    <w:rsid w:val="00313229"/>
    <w:rsid w:val="00313AA3"/>
    <w:rsid w:val="0031421D"/>
    <w:rsid w:val="00314882"/>
    <w:rsid w:val="00314FE1"/>
    <w:rsid w:val="00314FE4"/>
    <w:rsid w:val="00315AB1"/>
    <w:rsid w:val="00316374"/>
    <w:rsid w:val="0031664B"/>
    <w:rsid w:val="00316B4E"/>
    <w:rsid w:val="0032070C"/>
    <w:rsid w:val="0032094D"/>
    <w:rsid w:val="00320B14"/>
    <w:rsid w:val="003210B8"/>
    <w:rsid w:val="0032144C"/>
    <w:rsid w:val="00321CC9"/>
    <w:rsid w:val="00321D58"/>
    <w:rsid w:val="00322503"/>
    <w:rsid w:val="00322AC2"/>
    <w:rsid w:val="00322C24"/>
    <w:rsid w:val="00322DF8"/>
    <w:rsid w:val="00323050"/>
    <w:rsid w:val="00323200"/>
    <w:rsid w:val="0032324A"/>
    <w:rsid w:val="00323E2D"/>
    <w:rsid w:val="00323F3E"/>
    <w:rsid w:val="003246CE"/>
    <w:rsid w:val="003249A7"/>
    <w:rsid w:val="00324E05"/>
    <w:rsid w:val="00324E10"/>
    <w:rsid w:val="00325180"/>
    <w:rsid w:val="00325F2E"/>
    <w:rsid w:val="00326047"/>
    <w:rsid w:val="00326084"/>
    <w:rsid w:val="003262FD"/>
    <w:rsid w:val="00326867"/>
    <w:rsid w:val="0032718F"/>
    <w:rsid w:val="00327A88"/>
    <w:rsid w:val="003309B8"/>
    <w:rsid w:val="00330AD9"/>
    <w:rsid w:val="00330B7D"/>
    <w:rsid w:val="00330D6C"/>
    <w:rsid w:val="00331159"/>
    <w:rsid w:val="00331A85"/>
    <w:rsid w:val="0033206C"/>
    <w:rsid w:val="00332436"/>
    <w:rsid w:val="003325A1"/>
    <w:rsid w:val="00332B46"/>
    <w:rsid w:val="003336F2"/>
    <w:rsid w:val="00334173"/>
    <w:rsid w:val="003344E9"/>
    <w:rsid w:val="00334847"/>
    <w:rsid w:val="00335B10"/>
    <w:rsid w:val="00335CDB"/>
    <w:rsid w:val="003361E3"/>
    <w:rsid w:val="003368BD"/>
    <w:rsid w:val="00337448"/>
    <w:rsid w:val="00337FBF"/>
    <w:rsid w:val="0034049D"/>
    <w:rsid w:val="00340CE8"/>
    <w:rsid w:val="00342DDE"/>
    <w:rsid w:val="00342FCF"/>
    <w:rsid w:val="00343497"/>
    <w:rsid w:val="003438C9"/>
    <w:rsid w:val="00344064"/>
    <w:rsid w:val="00344C4B"/>
    <w:rsid w:val="00345142"/>
    <w:rsid w:val="003451BD"/>
    <w:rsid w:val="00346286"/>
    <w:rsid w:val="00346B54"/>
    <w:rsid w:val="00346D61"/>
    <w:rsid w:val="00350D19"/>
    <w:rsid w:val="00352243"/>
    <w:rsid w:val="00352C67"/>
    <w:rsid w:val="003532A4"/>
    <w:rsid w:val="00353344"/>
    <w:rsid w:val="00353649"/>
    <w:rsid w:val="003537BD"/>
    <w:rsid w:val="00354C04"/>
    <w:rsid w:val="003553E7"/>
    <w:rsid w:val="00355974"/>
    <w:rsid w:val="00355BA1"/>
    <w:rsid w:val="00355EEE"/>
    <w:rsid w:val="00356CBF"/>
    <w:rsid w:val="003571A8"/>
    <w:rsid w:val="00357241"/>
    <w:rsid w:val="00357908"/>
    <w:rsid w:val="003579C1"/>
    <w:rsid w:val="00357C0A"/>
    <w:rsid w:val="00360373"/>
    <w:rsid w:val="00360C5B"/>
    <w:rsid w:val="0036176A"/>
    <w:rsid w:val="0036311D"/>
    <w:rsid w:val="00363A72"/>
    <w:rsid w:val="00363BC8"/>
    <w:rsid w:val="0036408E"/>
    <w:rsid w:val="0036441C"/>
    <w:rsid w:val="00364964"/>
    <w:rsid w:val="00365447"/>
    <w:rsid w:val="00365E4D"/>
    <w:rsid w:val="0036613E"/>
    <w:rsid w:val="00366510"/>
    <w:rsid w:val="00366918"/>
    <w:rsid w:val="00366F99"/>
    <w:rsid w:val="003672BE"/>
    <w:rsid w:val="00367B43"/>
    <w:rsid w:val="00367E83"/>
    <w:rsid w:val="0037053A"/>
    <w:rsid w:val="00370E5B"/>
    <w:rsid w:val="00370EB9"/>
    <w:rsid w:val="0037146E"/>
    <w:rsid w:val="003718A6"/>
    <w:rsid w:val="00371FD8"/>
    <w:rsid w:val="00372589"/>
    <w:rsid w:val="003728AD"/>
    <w:rsid w:val="00372E64"/>
    <w:rsid w:val="0037328A"/>
    <w:rsid w:val="003733A0"/>
    <w:rsid w:val="003735B2"/>
    <w:rsid w:val="0037368B"/>
    <w:rsid w:val="00373DE6"/>
    <w:rsid w:val="00374194"/>
    <w:rsid w:val="00374D09"/>
    <w:rsid w:val="00374EB7"/>
    <w:rsid w:val="003752CD"/>
    <w:rsid w:val="00375B22"/>
    <w:rsid w:val="00375BC7"/>
    <w:rsid w:val="00375EDD"/>
    <w:rsid w:val="00375F18"/>
    <w:rsid w:val="00376157"/>
    <w:rsid w:val="003763F0"/>
    <w:rsid w:val="0037661F"/>
    <w:rsid w:val="00377A7C"/>
    <w:rsid w:val="00377AB3"/>
    <w:rsid w:val="00377DA2"/>
    <w:rsid w:val="0038040A"/>
    <w:rsid w:val="0038088C"/>
    <w:rsid w:val="00381470"/>
    <w:rsid w:val="0038188E"/>
    <w:rsid w:val="0038216D"/>
    <w:rsid w:val="00383110"/>
    <w:rsid w:val="00383622"/>
    <w:rsid w:val="00383752"/>
    <w:rsid w:val="00383D62"/>
    <w:rsid w:val="00384219"/>
    <w:rsid w:val="003842D6"/>
    <w:rsid w:val="00384862"/>
    <w:rsid w:val="00384CE4"/>
    <w:rsid w:val="0038523C"/>
    <w:rsid w:val="00385EF2"/>
    <w:rsid w:val="00386446"/>
    <w:rsid w:val="0038677C"/>
    <w:rsid w:val="0038730C"/>
    <w:rsid w:val="003873FB"/>
    <w:rsid w:val="00387529"/>
    <w:rsid w:val="00387A62"/>
    <w:rsid w:val="00390D12"/>
    <w:rsid w:val="003915C2"/>
    <w:rsid w:val="00391C32"/>
    <w:rsid w:val="003921EB"/>
    <w:rsid w:val="003927C1"/>
    <w:rsid w:val="003933FA"/>
    <w:rsid w:val="0039368F"/>
    <w:rsid w:val="00393742"/>
    <w:rsid w:val="00393AF8"/>
    <w:rsid w:val="00394111"/>
    <w:rsid w:val="003943BE"/>
    <w:rsid w:val="0039463B"/>
    <w:rsid w:val="00394ED9"/>
    <w:rsid w:val="00394F3D"/>
    <w:rsid w:val="00395695"/>
    <w:rsid w:val="00395CC8"/>
    <w:rsid w:val="00396B2A"/>
    <w:rsid w:val="0039701D"/>
    <w:rsid w:val="0039727B"/>
    <w:rsid w:val="003972E2"/>
    <w:rsid w:val="003975FD"/>
    <w:rsid w:val="00397759"/>
    <w:rsid w:val="003A0892"/>
    <w:rsid w:val="003A1113"/>
    <w:rsid w:val="003A1683"/>
    <w:rsid w:val="003A177F"/>
    <w:rsid w:val="003A1BDD"/>
    <w:rsid w:val="003A1D68"/>
    <w:rsid w:val="003A259C"/>
    <w:rsid w:val="003A2A1B"/>
    <w:rsid w:val="003A2B65"/>
    <w:rsid w:val="003A309B"/>
    <w:rsid w:val="003A30FA"/>
    <w:rsid w:val="003A322F"/>
    <w:rsid w:val="003A3554"/>
    <w:rsid w:val="003A3886"/>
    <w:rsid w:val="003A4191"/>
    <w:rsid w:val="003A4231"/>
    <w:rsid w:val="003A4C87"/>
    <w:rsid w:val="003A4E32"/>
    <w:rsid w:val="003A4E80"/>
    <w:rsid w:val="003A51E5"/>
    <w:rsid w:val="003A54EE"/>
    <w:rsid w:val="003A5703"/>
    <w:rsid w:val="003A5EF1"/>
    <w:rsid w:val="003A6252"/>
    <w:rsid w:val="003A65C4"/>
    <w:rsid w:val="003A6BA3"/>
    <w:rsid w:val="003A6D9A"/>
    <w:rsid w:val="003A7F85"/>
    <w:rsid w:val="003B052D"/>
    <w:rsid w:val="003B078A"/>
    <w:rsid w:val="003B0818"/>
    <w:rsid w:val="003B1259"/>
    <w:rsid w:val="003B1717"/>
    <w:rsid w:val="003B189E"/>
    <w:rsid w:val="003B18F3"/>
    <w:rsid w:val="003B1A26"/>
    <w:rsid w:val="003B22F1"/>
    <w:rsid w:val="003B2976"/>
    <w:rsid w:val="003B299B"/>
    <w:rsid w:val="003B2B6A"/>
    <w:rsid w:val="003B2D88"/>
    <w:rsid w:val="003B34C5"/>
    <w:rsid w:val="003B3BB0"/>
    <w:rsid w:val="003B3BC7"/>
    <w:rsid w:val="003B44E8"/>
    <w:rsid w:val="003B4B03"/>
    <w:rsid w:val="003B5DF7"/>
    <w:rsid w:val="003B5E36"/>
    <w:rsid w:val="003B65EA"/>
    <w:rsid w:val="003B674D"/>
    <w:rsid w:val="003B75A9"/>
    <w:rsid w:val="003B7BC1"/>
    <w:rsid w:val="003B7D26"/>
    <w:rsid w:val="003C05AB"/>
    <w:rsid w:val="003C1809"/>
    <w:rsid w:val="003C1949"/>
    <w:rsid w:val="003C19C3"/>
    <w:rsid w:val="003C36D8"/>
    <w:rsid w:val="003C39BD"/>
    <w:rsid w:val="003C40A6"/>
    <w:rsid w:val="003C4106"/>
    <w:rsid w:val="003C4156"/>
    <w:rsid w:val="003C4764"/>
    <w:rsid w:val="003C4A1A"/>
    <w:rsid w:val="003C4ED9"/>
    <w:rsid w:val="003C510B"/>
    <w:rsid w:val="003C542C"/>
    <w:rsid w:val="003C5B21"/>
    <w:rsid w:val="003C5F3F"/>
    <w:rsid w:val="003C7215"/>
    <w:rsid w:val="003C78E8"/>
    <w:rsid w:val="003C7965"/>
    <w:rsid w:val="003D0013"/>
    <w:rsid w:val="003D0336"/>
    <w:rsid w:val="003D0BBD"/>
    <w:rsid w:val="003D25F7"/>
    <w:rsid w:val="003D2D54"/>
    <w:rsid w:val="003D2ED5"/>
    <w:rsid w:val="003D311D"/>
    <w:rsid w:val="003D328C"/>
    <w:rsid w:val="003D3A6B"/>
    <w:rsid w:val="003D3C57"/>
    <w:rsid w:val="003D554E"/>
    <w:rsid w:val="003D6CA5"/>
    <w:rsid w:val="003D71B3"/>
    <w:rsid w:val="003D7373"/>
    <w:rsid w:val="003D73E8"/>
    <w:rsid w:val="003D7CF8"/>
    <w:rsid w:val="003D7F9A"/>
    <w:rsid w:val="003E038A"/>
    <w:rsid w:val="003E0588"/>
    <w:rsid w:val="003E0983"/>
    <w:rsid w:val="003E0B8C"/>
    <w:rsid w:val="003E15BA"/>
    <w:rsid w:val="003E15BC"/>
    <w:rsid w:val="003E19DC"/>
    <w:rsid w:val="003E275F"/>
    <w:rsid w:val="003E2B26"/>
    <w:rsid w:val="003E3037"/>
    <w:rsid w:val="003E356E"/>
    <w:rsid w:val="003E3F84"/>
    <w:rsid w:val="003E4A3F"/>
    <w:rsid w:val="003E5397"/>
    <w:rsid w:val="003E5D47"/>
    <w:rsid w:val="003E677B"/>
    <w:rsid w:val="003E7343"/>
    <w:rsid w:val="003E73AE"/>
    <w:rsid w:val="003E7A5E"/>
    <w:rsid w:val="003F00E8"/>
    <w:rsid w:val="003F0380"/>
    <w:rsid w:val="003F0760"/>
    <w:rsid w:val="003F0FAA"/>
    <w:rsid w:val="003F11DD"/>
    <w:rsid w:val="003F19C7"/>
    <w:rsid w:val="003F2568"/>
    <w:rsid w:val="003F2732"/>
    <w:rsid w:val="003F2A7E"/>
    <w:rsid w:val="003F2E86"/>
    <w:rsid w:val="003F37A5"/>
    <w:rsid w:val="003F39A6"/>
    <w:rsid w:val="003F3D98"/>
    <w:rsid w:val="003F3E29"/>
    <w:rsid w:val="003F3FB5"/>
    <w:rsid w:val="003F4383"/>
    <w:rsid w:val="003F4700"/>
    <w:rsid w:val="003F4CAC"/>
    <w:rsid w:val="003F4F5D"/>
    <w:rsid w:val="003F53B7"/>
    <w:rsid w:val="003F58AB"/>
    <w:rsid w:val="003F5FFA"/>
    <w:rsid w:val="003F61FB"/>
    <w:rsid w:val="003F6D1F"/>
    <w:rsid w:val="003F6D3E"/>
    <w:rsid w:val="003F74C4"/>
    <w:rsid w:val="0040021F"/>
    <w:rsid w:val="00400647"/>
    <w:rsid w:val="00400DDF"/>
    <w:rsid w:val="00401F87"/>
    <w:rsid w:val="00402339"/>
    <w:rsid w:val="004025C4"/>
    <w:rsid w:val="00402ED7"/>
    <w:rsid w:val="00402F23"/>
    <w:rsid w:val="00403366"/>
    <w:rsid w:val="004044CF"/>
    <w:rsid w:val="004052BD"/>
    <w:rsid w:val="00405A75"/>
    <w:rsid w:val="00405B3D"/>
    <w:rsid w:val="00405E16"/>
    <w:rsid w:val="00406946"/>
    <w:rsid w:val="00407149"/>
    <w:rsid w:val="00407834"/>
    <w:rsid w:val="00407B5E"/>
    <w:rsid w:val="00407E37"/>
    <w:rsid w:val="0041059B"/>
    <w:rsid w:val="00410707"/>
    <w:rsid w:val="00410910"/>
    <w:rsid w:val="00410E18"/>
    <w:rsid w:val="00410F69"/>
    <w:rsid w:val="004111B8"/>
    <w:rsid w:val="00411433"/>
    <w:rsid w:val="00411D15"/>
    <w:rsid w:val="0041250C"/>
    <w:rsid w:val="00412A1F"/>
    <w:rsid w:val="00412C22"/>
    <w:rsid w:val="004132EA"/>
    <w:rsid w:val="00414D56"/>
    <w:rsid w:val="00414D83"/>
    <w:rsid w:val="00414F57"/>
    <w:rsid w:val="00415AD7"/>
    <w:rsid w:val="00415BC8"/>
    <w:rsid w:val="00415C27"/>
    <w:rsid w:val="00415C52"/>
    <w:rsid w:val="0041615A"/>
    <w:rsid w:val="004164B8"/>
    <w:rsid w:val="00416638"/>
    <w:rsid w:val="00416C95"/>
    <w:rsid w:val="00417539"/>
    <w:rsid w:val="00417D75"/>
    <w:rsid w:val="00417E5A"/>
    <w:rsid w:val="00420305"/>
    <w:rsid w:val="00420400"/>
    <w:rsid w:val="00420541"/>
    <w:rsid w:val="00420948"/>
    <w:rsid w:val="004213D5"/>
    <w:rsid w:val="004214DF"/>
    <w:rsid w:val="004221CA"/>
    <w:rsid w:val="00422299"/>
    <w:rsid w:val="0042230A"/>
    <w:rsid w:val="00422E57"/>
    <w:rsid w:val="00423658"/>
    <w:rsid w:val="004236F8"/>
    <w:rsid w:val="004238CA"/>
    <w:rsid w:val="00423A9C"/>
    <w:rsid w:val="00423D08"/>
    <w:rsid w:val="00423D51"/>
    <w:rsid w:val="00423DD9"/>
    <w:rsid w:val="00423F91"/>
    <w:rsid w:val="00424A36"/>
    <w:rsid w:val="0042518B"/>
    <w:rsid w:val="0042567A"/>
    <w:rsid w:val="00426618"/>
    <w:rsid w:val="00426BD8"/>
    <w:rsid w:val="004274E5"/>
    <w:rsid w:val="00427B48"/>
    <w:rsid w:val="0043057C"/>
    <w:rsid w:val="00430A30"/>
    <w:rsid w:val="004317F5"/>
    <w:rsid w:val="00431A97"/>
    <w:rsid w:val="00432D58"/>
    <w:rsid w:val="00433404"/>
    <w:rsid w:val="00433478"/>
    <w:rsid w:val="00433875"/>
    <w:rsid w:val="004346DD"/>
    <w:rsid w:val="004349AA"/>
    <w:rsid w:val="00434FE0"/>
    <w:rsid w:val="00435001"/>
    <w:rsid w:val="004353DB"/>
    <w:rsid w:val="00435AD4"/>
    <w:rsid w:val="00436161"/>
    <w:rsid w:val="00436665"/>
    <w:rsid w:val="00436718"/>
    <w:rsid w:val="004367F3"/>
    <w:rsid w:val="0043753B"/>
    <w:rsid w:val="00437BE3"/>
    <w:rsid w:val="00437CFC"/>
    <w:rsid w:val="00437F97"/>
    <w:rsid w:val="00440376"/>
    <w:rsid w:val="00441CA9"/>
    <w:rsid w:val="004426C0"/>
    <w:rsid w:val="00442803"/>
    <w:rsid w:val="00443309"/>
    <w:rsid w:val="004435F7"/>
    <w:rsid w:val="00443689"/>
    <w:rsid w:val="00444DFF"/>
    <w:rsid w:val="00445716"/>
    <w:rsid w:val="0044602F"/>
    <w:rsid w:val="004462F3"/>
    <w:rsid w:val="004463B5"/>
    <w:rsid w:val="0044730A"/>
    <w:rsid w:val="0044736F"/>
    <w:rsid w:val="0044759A"/>
    <w:rsid w:val="00447735"/>
    <w:rsid w:val="0044794F"/>
    <w:rsid w:val="0045083A"/>
    <w:rsid w:val="00450BDB"/>
    <w:rsid w:val="00450DDD"/>
    <w:rsid w:val="00450EAC"/>
    <w:rsid w:val="004513FD"/>
    <w:rsid w:val="004515E0"/>
    <w:rsid w:val="00451B12"/>
    <w:rsid w:val="00451BB0"/>
    <w:rsid w:val="00452190"/>
    <w:rsid w:val="00452775"/>
    <w:rsid w:val="00452795"/>
    <w:rsid w:val="004527D1"/>
    <w:rsid w:val="00452A18"/>
    <w:rsid w:val="00452B04"/>
    <w:rsid w:val="00452C8D"/>
    <w:rsid w:val="00452F54"/>
    <w:rsid w:val="004530C9"/>
    <w:rsid w:val="004539C9"/>
    <w:rsid w:val="00453BF7"/>
    <w:rsid w:val="00453C33"/>
    <w:rsid w:val="00454434"/>
    <w:rsid w:val="0045464E"/>
    <w:rsid w:val="004549AB"/>
    <w:rsid w:val="00454E7A"/>
    <w:rsid w:val="004551A0"/>
    <w:rsid w:val="00455254"/>
    <w:rsid w:val="004558AC"/>
    <w:rsid w:val="00455CEA"/>
    <w:rsid w:val="00456859"/>
    <w:rsid w:val="00456881"/>
    <w:rsid w:val="00456A29"/>
    <w:rsid w:val="004578A9"/>
    <w:rsid w:val="00460BBF"/>
    <w:rsid w:val="00460FF1"/>
    <w:rsid w:val="004612A7"/>
    <w:rsid w:val="00461875"/>
    <w:rsid w:val="00461DBE"/>
    <w:rsid w:val="0046207E"/>
    <w:rsid w:val="00462431"/>
    <w:rsid w:val="00462A0F"/>
    <w:rsid w:val="004630F1"/>
    <w:rsid w:val="004639A1"/>
    <w:rsid w:val="00463BE6"/>
    <w:rsid w:val="00464310"/>
    <w:rsid w:val="00464E94"/>
    <w:rsid w:val="0046518E"/>
    <w:rsid w:val="004657E4"/>
    <w:rsid w:val="004662C7"/>
    <w:rsid w:val="00466D89"/>
    <w:rsid w:val="0046730B"/>
    <w:rsid w:val="00467EAE"/>
    <w:rsid w:val="0047024B"/>
    <w:rsid w:val="004702DC"/>
    <w:rsid w:val="004710C2"/>
    <w:rsid w:val="004717B6"/>
    <w:rsid w:val="00472283"/>
    <w:rsid w:val="00472B1C"/>
    <w:rsid w:val="00472F04"/>
    <w:rsid w:val="00473555"/>
    <w:rsid w:val="0047370D"/>
    <w:rsid w:val="00473B5B"/>
    <w:rsid w:val="00473D42"/>
    <w:rsid w:val="00474EAF"/>
    <w:rsid w:val="004754A9"/>
    <w:rsid w:val="004755D1"/>
    <w:rsid w:val="00475C59"/>
    <w:rsid w:val="00475CA1"/>
    <w:rsid w:val="00476755"/>
    <w:rsid w:val="00476E4C"/>
    <w:rsid w:val="004773DC"/>
    <w:rsid w:val="004774C4"/>
    <w:rsid w:val="00480DB4"/>
    <w:rsid w:val="004810E1"/>
    <w:rsid w:val="0048110A"/>
    <w:rsid w:val="00481507"/>
    <w:rsid w:val="00481A70"/>
    <w:rsid w:val="00482877"/>
    <w:rsid w:val="00483A48"/>
    <w:rsid w:val="00483B89"/>
    <w:rsid w:val="0048413E"/>
    <w:rsid w:val="0048497C"/>
    <w:rsid w:val="00484ACA"/>
    <w:rsid w:val="00485509"/>
    <w:rsid w:val="00485D9B"/>
    <w:rsid w:val="004865A6"/>
    <w:rsid w:val="00486CE1"/>
    <w:rsid w:val="00486E88"/>
    <w:rsid w:val="00487845"/>
    <w:rsid w:val="00490758"/>
    <w:rsid w:val="00491007"/>
    <w:rsid w:val="0049154C"/>
    <w:rsid w:val="00491B3B"/>
    <w:rsid w:val="0049242E"/>
    <w:rsid w:val="00492A64"/>
    <w:rsid w:val="004930CC"/>
    <w:rsid w:val="00493489"/>
    <w:rsid w:val="00493BD8"/>
    <w:rsid w:val="00493C94"/>
    <w:rsid w:val="004945B8"/>
    <w:rsid w:val="00494838"/>
    <w:rsid w:val="00494AE2"/>
    <w:rsid w:val="00494F4F"/>
    <w:rsid w:val="00496225"/>
    <w:rsid w:val="00496611"/>
    <w:rsid w:val="00496AD5"/>
    <w:rsid w:val="00496DBA"/>
    <w:rsid w:val="00496DF5"/>
    <w:rsid w:val="00497506"/>
    <w:rsid w:val="004976AC"/>
    <w:rsid w:val="00497F10"/>
    <w:rsid w:val="004A0F13"/>
    <w:rsid w:val="004A140B"/>
    <w:rsid w:val="004A1AD7"/>
    <w:rsid w:val="004A1DDD"/>
    <w:rsid w:val="004A2A88"/>
    <w:rsid w:val="004A319E"/>
    <w:rsid w:val="004A31E6"/>
    <w:rsid w:val="004A3272"/>
    <w:rsid w:val="004A4177"/>
    <w:rsid w:val="004A43C1"/>
    <w:rsid w:val="004A499D"/>
    <w:rsid w:val="004A4FCA"/>
    <w:rsid w:val="004A54AB"/>
    <w:rsid w:val="004A57BC"/>
    <w:rsid w:val="004A5B04"/>
    <w:rsid w:val="004A6079"/>
    <w:rsid w:val="004A61D9"/>
    <w:rsid w:val="004A63B5"/>
    <w:rsid w:val="004A6A99"/>
    <w:rsid w:val="004A7026"/>
    <w:rsid w:val="004A72CD"/>
    <w:rsid w:val="004A78D9"/>
    <w:rsid w:val="004A7B60"/>
    <w:rsid w:val="004B07A6"/>
    <w:rsid w:val="004B0E59"/>
    <w:rsid w:val="004B1180"/>
    <w:rsid w:val="004B1C28"/>
    <w:rsid w:val="004B1F63"/>
    <w:rsid w:val="004B233A"/>
    <w:rsid w:val="004B258D"/>
    <w:rsid w:val="004B324A"/>
    <w:rsid w:val="004B4903"/>
    <w:rsid w:val="004B4B40"/>
    <w:rsid w:val="004B4D1B"/>
    <w:rsid w:val="004B59E6"/>
    <w:rsid w:val="004B6140"/>
    <w:rsid w:val="004B61C7"/>
    <w:rsid w:val="004B61F6"/>
    <w:rsid w:val="004B63A5"/>
    <w:rsid w:val="004B67B4"/>
    <w:rsid w:val="004B72FE"/>
    <w:rsid w:val="004B77B0"/>
    <w:rsid w:val="004B77B4"/>
    <w:rsid w:val="004B7884"/>
    <w:rsid w:val="004B7E80"/>
    <w:rsid w:val="004B7EAA"/>
    <w:rsid w:val="004C01C3"/>
    <w:rsid w:val="004C02EB"/>
    <w:rsid w:val="004C0494"/>
    <w:rsid w:val="004C05E3"/>
    <w:rsid w:val="004C108A"/>
    <w:rsid w:val="004C10F8"/>
    <w:rsid w:val="004C1966"/>
    <w:rsid w:val="004C1A8D"/>
    <w:rsid w:val="004C1CB8"/>
    <w:rsid w:val="004C2267"/>
    <w:rsid w:val="004C31F1"/>
    <w:rsid w:val="004C33F5"/>
    <w:rsid w:val="004C3655"/>
    <w:rsid w:val="004C370F"/>
    <w:rsid w:val="004C3DDB"/>
    <w:rsid w:val="004C3FE9"/>
    <w:rsid w:val="004C43BD"/>
    <w:rsid w:val="004C48F2"/>
    <w:rsid w:val="004C4E46"/>
    <w:rsid w:val="004C5D61"/>
    <w:rsid w:val="004C5F66"/>
    <w:rsid w:val="004C701A"/>
    <w:rsid w:val="004C72AC"/>
    <w:rsid w:val="004D0199"/>
    <w:rsid w:val="004D0A2C"/>
    <w:rsid w:val="004D11AA"/>
    <w:rsid w:val="004D19AB"/>
    <w:rsid w:val="004D1CC8"/>
    <w:rsid w:val="004D23C6"/>
    <w:rsid w:val="004D289F"/>
    <w:rsid w:val="004D2BE5"/>
    <w:rsid w:val="004D3494"/>
    <w:rsid w:val="004D38CC"/>
    <w:rsid w:val="004D3B3A"/>
    <w:rsid w:val="004D3BCC"/>
    <w:rsid w:val="004D48DA"/>
    <w:rsid w:val="004D51E6"/>
    <w:rsid w:val="004D535B"/>
    <w:rsid w:val="004D5F49"/>
    <w:rsid w:val="004D6492"/>
    <w:rsid w:val="004D6676"/>
    <w:rsid w:val="004D7123"/>
    <w:rsid w:val="004D74BC"/>
    <w:rsid w:val="004D7665"/>
    <w:rsid w:val="004E0D58"/>
    <w:rsid w:val="004E10CC"/>
    <w:rsid w:val="004E1249"/>
    <w:rsid w:val="004E209D"/>
    <w:rsid w:val="004E212C"/>
    <w:rsid w:val="004E26F0"/>
    <w:rsid w:val="004E27E7"/>
    <w:rsid w:val="004E2D06"/>
    <w:rsid w:val="004E30D8"/>
    <w:rsid w:val="004E3113"/>
    <w:rsid w:val="004E360D"/>
    <w:rsid w:val="004E36C7"/>
    <w:rsid w:val="004E4153"/>
    <w:rsid w:val="004E418D"/>
    <w:rsid w:val="004E42FE"/>
    <w:rsid w:val="004E43F9"/>
    <w:rsid w:val="004E4E7D"/>
    <w:rsid w:val="004E4EDF"/>
    <w:rsid w:val="004E51C4"/>
    <w:rsid w:val="004E5247"/>
    <w:rsid w:val="004E546C"/>
    <w:rsid w:val="004E587B"/>
    <w:rsid w:val="004E5A23"/>
    <w:rsid w:val="004E64D4"/>
    <w:rsid w:val="004E699F"/>
    <w:rsid w:val="004E6C7B"/>
    <w:rsid w:val="004E786D"/>
    <w:rsid w:val="004E7C16"/>
    <w:rsid w:val="004E7D59"/>
    <w:rsid w:val="004E7DD6"/>
    <w:rsid w:val="004E7DF1"/>
    <w:rsid w:val="004E7F03"/>
    <w:rsid w:val="004F032C"/>
    <w:rsid w:val="004F042D"/>
    <w:rsid w:val="004F0B30"/>
    <w:rsid w:val="004F27FA"/>
    <w:rsid w:val="004F3697"/>
    <w:rsid w:val="004F369D"/>
    <w:rsid w:val="004F3B5C"/>
    <w:rsid w:val="004F45AB"/>
    <w:rsid w:val="004F461B"/>
    <w:rsid w:val="004F4669"/>
    <w:rsid w:val="004F4900"/>
    <w:rsid w:val="004F49E7"/>
    <w:rsid w:val="004F4C2B"/>
    <w:rsid w:val="004F4CCB"/>
    <w:rsid w:val="004F5524"/>
    <w:rsid w:val="004F565C"/>
    <w:rsid w:val="004F57C4"/>
    <w:rsid w:val="004F58D1"/>
    <w:rsid w:val="004F5E12"/>
    <w:rsid w:val="004F5E40"/>
    <w:rsid w:val="004F61D4"/>
    <w:rsid w:val="004F65F3"/>
    <w:rsid w:val="004F6D6E"/>
    <w:rsid w:val="004F777B"/>
    <w:rsid w:val="004F7E57"/>
    <w:rsid w:val="004F7F4F"/>
    <w:rsid w:val="0050081B"/>
    <w:rsid w:val="00500FE5"/>
    <w:rsid w:val="0050187F"/>
    <w:rsid w:val="00501ED1"/>
    <w:rsid w:val="0050226E"/>
    <w:rsid w:val="00502A35"/>
    <w:rsid w:val="005031F6"/>
    <w:rsid w:val="00503371"/>
    <w:rsid w:val="00503CB4"/>
    <w:rsid w:val="00504028"/>
    <w:rsid w:val="005044DF"/>
    <w:rsid w:val="00504959"/>
    <w:rsid w:val="00504DB5"/>
    <w:rsid w:val="005051A9"/>
    <w:rsid w:val="0050585A"/>
    <w:rsid w:val="005058EA"/>
    <w:rsid w:val="00506144"/>
    <w:rsid w:val="00506404"/>
    <w:rsid w:val="00506493"/>
    <w:rsid w:val="00506588"/>
    <w:rsid w:val="005070FD"/>
    <w:rsid w:val="005075B7"/>
    <w:rsid w:val="00507887"/>
    <w:rsid w:val="00507AE8"/>
    <w:rsid w:val="0051035A"/>
    <w:rsid w:val="00511015"/>
    <w:rsid w:val="005116B0"/>
    <w:rsid w:val="0051176A"/>
    <w:rsid w:val="00512264"/>
    <w:rsid w:val="005128B4"/>
    <w:rsid w:val="00512C4C"/>
    <w:rsid w:val="00512D2F"/>
    <w:rsid w:val="00513274"/>
    <w:rsid w:val="0051339F"/>
    <w:rsid w:val="005136B2"/>
    <w:rsid w:val="00514391"/>
    <w:rsid w:val="00514A31"/>
    <w:rsid w:val="00514AB7"/>
    <w:rsid w:val="00515357"/>
    <w:rsid w:val="005155DA"/>
    <w:rsid w:val="00515DB8"/>
    <w:rsid w:val="0051612C"/>
    <w:rsid w:val="00516807"/>
    <w:rsid w:val="00516BE7"/>
    <w:rsid w:val="005176C9"/>
    <w:rsid w:val="00517CCA"/>
    <w:rsid w:val="00517E79"/>
    <w:rsid w:val="005205B8"/>
    <w:rsid w:val="00520DD6"/>
    <w:rsid w:val="00520F43"/>
    <w:rsid w:val="00521B56"/>
    <w:rsid w:val="00521E73"/>
    <w:rsid w:val="00522035"/>
    <w:rsid w:val="005222BD"/>
    <w:rsid w:val="005229BB"/>
    <w:rsid w:val="00522FDE"/>
    <w:rsid w:val="00523411"/>
    <w:rsid w:val="00523433"/>
    <w:rsid w:val="00523D75"/>
    <w:rsid w:val="00523F4E"/>
    <w:rsid w:val="005247B1"/>
    <w:rsid w:val="00524865"/>
    <w:rsid w:val="00524A48"/>
    <w:rsid w:val="00524BD3"/>
    <w:rsid w:val="005253A7"/>
    <w:rsid w:val="00525493"/>
    <w:rsid w:val="005260CD"/>
    <w:rsid w:val="00526541"/>
    <w:rsid w:val="005267E9"/>
    <w:rsid w:val="00526A4D"/>
    <w:rsid w:val="00526ECA"/>
    <w:rsid w:val="005278EC"/>
    <w:rsid w:val="00527964"/>
    <w:rsid w:val="00527F09"/>
    <w:rsid w:val="005302FD"/>
    <w:rsid w:val="00530CA1"/>
    <w:rsid w:val="00530E22"/>
    <w:rsid w:val="0053154C"/>
    <w:rsid w:val="005319B2"/>
    <w:rsid w:val="0053212F"/>
    <w:rsid w:val="0053278C"/>
    <w:rsid w:val="00533A8D"/>
    <w:rsid w:val="00533D41"/>
    <w:rsid w:val="00533F59"/>
    <w:rsid w:val="0053490F"/>
    <w:rsid w:val="00535269"/>
    <w:rsid w:val="0053552D"/>
    <w:rsid w:val="00535577"/>
    <w:rsid w:val="005355DA"/>
    <w:rsid w:val="0053586D"/>
    <w:rsid w:val="00535ED8"/>
    <w:rsid w:val="00536562"/>
    <w:rsid w:val="00537152"/>
    <w:rsid w:val="00537699"/>
    <w:rsid w:val="005378CD"/>
    <w:rsid w:val="00537B34"/>
    <w:rsid w:val="00537E4F"/>
    <w:rsid w:val="0054016B"/>
    <w:rsid w:val="005403CB"/>
    <w:rsid w:val="005406B8"/>
    <w:rsid w:val="00541406"/>
    <w:rsid w:val="0054241D"/>
    <w:rsid w:val="005431D9"/>
    <w:rsid w:val="00544110"/>
    <w:rsid w:val="005441B7"/>
    <w:rsid w:val="00545B46"/>
    <w:rsid w:val="00547007"/>
    <w:rsid w:val="0054700B"/>
    <w:rsid w:val="0054734B"/>
    <w:rsid w:val="0054781E"/>
    <w:rsid w:val="00547C53"/>
    <w:rsid w:val="00547C59"/>
    <w:rsid w:val="00547F04"/>
    <w:rsid w:val="005501CE"/>
    <w:rsid w:val="005502CF"/>
    <w:rsid w:val="005503A7"/>
    <w:rsid w:val="005503BE"/>
    <w:rsid w:val="005506F8"/>
    <w:rsid w:val="00550E5F"/>
    <w:rsid w:val="005515D6"/>
    <w:rsid w:val="00552DE4"/>
    <w:rsid w:val="0055492B"/>
    <w:rsid w:val="00554E77"/>
    <w:rsid w:val="005550EA"/>
    <w:rsid w:val="005551B4"/>
    <w:rsid w:val="005553B8"/>
    <w:rsid w:val="005555A1"/>
    <w:rsid w:val="00555861"/>
    <w:rsid w:val="005558CF"/>
    <w:rsid w:val="00555A86"/>
    <w:rsid w:val="00555DD9"/>
    <w:rsid w:val="00555FB1"/>
    <w:rsid w:val="00556510"/>
    <w:rsid w:val="0055741F"/>
    <w:rsid w:val="00557C0E"/>
    <w:rsid w:val="00557F44"/>
    <w:rsid w:val="00560567"/>
    <w:rsid w:val="0056194C"/>
    <w:rsid w:val="00562E6A"/>
    <w:rsid w:val="005631B5"/>
    <w:rsid w:val="0056370A"/>
    <w:rsid w:val="005638EF"/>
    <w:rsid w:val="005653F3"/>
    <w:rsid w:val="005655AA"/>
    <w:rsid w:val="005656B3"/>
    <w:rsid w:val="0056626F"/>
    <w:rsid w:val="00566835"/>
    <w:rsid w:val="00566908"/>
    <w:rsid w:val="005669A0"/>
    <w:rsid w:val="00566ED7"/>
    <w:rsid w:val="005673BE"/>
    <w:rsid w:val="00567467"/>
    <w:rsid w:val="00567864"/>
    <w:rsid w:val="00567DF4"/>
    <w:rsid w:val="00570226"/>
    <w:rsid w:val="005706E9"/>
    <w:rsid w:val="005718DE"/>
    <w:rsid w:val="005719BE"/>
    <w:rsid w:val="00571CD3"/>
    <w:rsid w:val="005728EC"/>
    <w:rsid w:val="00572A1A"/>
    <w:rsid w:val="0057317A"/>
    <w:rsid w:val="00573231"/>
    <w:rsid w:val="005733CD"/>
    <w:rsid w:val="005736A8"/>
    <w:rsid w:val="00573740"/>
    <w:rsid w:val="00573B97"/>
    <w:rsid w:val="0057461F"/>
    <w:rsid w:val="005747AF"/>
    <w:rsid w:val="005752AF"/>
    <w:rsid w:val="0057628C"/>
    <w:rsid w:val="00576EE5"/>
    <w:rsid w:val="00577366"/>
    <w:rsid w:val="005776F3"/>
    <w:rsid w:val="005778B0"/>
    <w:rsid w:val="005808AF"/>
    <w:rsid w:val="0058095F"/>
    <w:rsid w:val="00580AA1"/>
    <w:rsid w:val="00580CFB"/>
    <w:rsid w:val="00581A1E"/>
    <w:rsid w:val="00581C73"/>
    <w:rsid w:val="00581CA4"/>
    <w:rsid w:val="005825FB"/>
    <w:rsid w:val="0058263B"/>
    <w:rsid w:val="005826B1"/>
    <w:rsid w:val="005828C0"/>
    <w:rsid w:val="005828D9"/>
    <w:rsid w:val="00582F67"/>
    <w:rsid w:val="0058390B"/>
    <w:rsid w:val="00583A3F"/>
    <w:rsid w:val="00583B45"/>
    <w:rsid w:val="00584432"/>
    <w:rsid w:val="005847E6"/>
    <w:rsid w:val="0058623D"/>
    <w:rsid w:val="0058675D"/>
    <w:rsid w:val="00586D81"/>
    <w:rsid w:val="00587B8A"/>
    <w:rsid w:val="0059037A"/>
    <w:rsid w:val="00590748"/>
    <w:rsid w:val="00590884"/>
    <w:rsid w:val="005912C7"/>
    <w:rsid w:val="00591C00"/>
    <w:rsid w:val="005920BF"/>
    <w:rsid w:val="00592546"/>
    <w:rsid w:val="005925D2"/>
    <w:rsid w:val="00592B1E"/>
    <w:rsid w:val="00593162"/>
    <w:rsid w:val="00593315"/>
    <w:rsid w:val="0059353F"/>
    <w:rsid w:val="00593544"/>
    <w:rsid w:val="00593834"/>
    <w:rsid w:val="005938D9"/>
    <w:rsid w:val="0059484F"/>
    <w:rsid w:val="0059496D"/>
    <w:rsid w:val="0059515F"/>
    <w:rsid w:val="005957A5"/>
    <w:rsid w:val="0059640A"/>
    <w:rsid w:val="00596C71"/>
    <w:rsid w:val="00596D35"/>
    <w:rsid w:val="00597AC6"/>
    <w:rsid w:val="00597D4A"/>
    <w:rsid w:val="005A040F"/>
    <w:rsid w:val="005A0489"/>
    <w:rsid w:val="005A1EFD"/>
    <w:rsid w:val="005A2031"/>
    <w:rsid w:val="005A2304"/>
    <w:rsid w:val="005A24ED"/>
    <w:rsid w:val="005A296A"/>
    <w:rsid w:val="005A2D90"/>
    <w:rsid w:val="005A3745"/>
    <w:rsid w:val="005A3960"/>
    <w:rsid w:val="005A3A34"/>
    <w:rsid w:val="005A3C7F"/>
    <w:rsid w:val="005A3C90"/>
    <w:rsid w:val="005A3ED4"/>
    <w:rsid w:val="005A410D"/>
    <w:rsid w:val="005A41E3"/>
    <w:rsid w:val="005A4CAB"/>
    <w:rsid w:val="005A50DC"/>
    <w:rsid w:val="005A523A"/>
    <w:rsid w:val="005A550C"/>
    <w:rsid w:val="005A681E"/>
    <w:rsid w:val="005A7298"/>
    <w:rsid w:val="005A77AB"/>
    <w:rsid w:val="005B04F4"/>
    <w:rsid w:val="005B0864"/>
    <w:rsid w:val="005B0E5F"/>
    <w:rsid w:val="005B2D8B"/>
    <w:rsid w:val="005B2FEF"/>
    <w:rsid w:val="005B31AC"/>
    <w:rsid w:val="005B35FE"/>
    <w:rsid w:val="005B426B"/>
    <w:rsid w:val="005B43B5"/>
    <w:rsid w:val="005B4AB3"/>
    <w:rsid w:val="005B4B0B"/>
    <w:rsid w:val="005B4B26"/>
    <w:rsid w:val="005B4B48"/>
    <w:rsid w:val="005B5DF4"/>
    <w:rsid w:val="005B65D1"/>
    <w:rsid w:val="005B6B18"/>
    <w:rsid w:val="005B6DAE"/>
    <w:rsid w:val="005B6DFF"/>
    <w:rsid w:val="005B7092"/>
    <w:rsid w:val="005B7128"/>
    <w:rsid w:val="005C0692"/>
    <w:rsid w:val="005C0838"/>
    <w:rsid w:val="005C0887"/>
    <w:rsid w:val="005C0D0C"/>
    <w:rsid w:val="005C17C5"/>
    <w:rsid w:val="005C1AA9"/>
    <w:rsid w:val="005C1D6D"/>
    <w:rsid w:val="005C20AA"/>
    <w:rsid w:val="005C2483"/>
    <w:rsid w:val="005C3946"/>
    <w:rsid w:val="005C414D"/>
    <w:rsid w:val="005C4556"/>
    <w:rsid w:val="005C4617"/>
    <w:rsid w:val="005C4760"/>
    <w:rsid w:val="005C47DA"/>
    <w:rsid w:val="005C493A"/>
    <w:rsid w:val="005C4DE0"/>
    <w:rsid w:val="005C4E8D"/>
    <w:rsid w:val="005C54CA"/>
    <w:rsid w:val="005C5712"/>
    <w:rsid w:val="005C592D"/>
    <w:rsid w:val="005C5C1F"/>
    <w:rsid w:val="005C6042"/>
    <w:rsid w:val="005C6311"/>
    <w:rsid w:val="005C64C4"/>
    <w:rsid w:val="005C665B"/>
    <w:rsid w:val="005C6D38"/>
    <w:rsid w:val="005C70D1"/>
    <w:rsid w:val="005C71A5"/>
    <w:rsid w:val="005C7464"/>
    <w:rsid w:val="005C7D98"/>
    <w:rsid w:val="005D0584"/>
    <w:rsid w:val="005D09AB"/>
    <w:rsid w:val="005D1841"/>
    <w:rsid w:val="005D1A25"/>
    <w:rsid w:val="005D1A53"/>
    <w:rsid w:val="005D1C0A"/>
    <w:rsid w:val="005D1C84"/>
    <w:rsid w:val="005D25B8"/>
    <w:rsid w:val="005D26B8"/>
    <w:rsid w:val="005D26D4"/>
    <w:rsid w:val="005D2763"/>
    <w:rsid w:val="005D287C"/>
    <w:rsid w:val="005D28E3"/>
    <w:rsid w:val="005D2F6E"/>
    <w:rsid w:val="005D3067"/>
    <w:rsid w:val="005D30C6"/>
    <w:rsid w:val="005D338B"/>
    <w:rsid w:val="005D3882"/>
    <w:rsid w:val="005D3CC7"/>
    <w:rsid w:val="005D3DA8"/>
    <w:rsid w:val="005D3EB7"/>
    <w:rsid w:val="005D3ED9"/>
    <w:rsid w:val="005D4705"/>
    <w:rsid w:val="005D47A5"/>
    <w:rsid w:val="005D59D2"/>
    <w:rsid w:val="005D5A43"/>
    <w:rsid w:val="005D61D1"/>
    <w:rsid w:val="005D628B"/>
    <w:rsid w:val="005D68C6"/>
    <w:rsid w:val="005E08CC"/>
    <w:rsid w:val="005E0B01"/>
    <w:rsid w:val="005E127F"/>
    <w:rsid w:val="005E1B78"/>
    <w:rsid w:val="005E1CA7"/>
    <w:rsid w:val="005E2B10"/>
    <w:rsid w:val="005E34B4"/>
    <w:rsid w:val="005E3A5E"/>
    <w:rsid w:val="005E3D68"/>
    <w:rsid w:val="005E3F1D"/>
    <w:rsid w:val="005E48B2"/>
    <w:rsid w:val="005E4B7F"/>
    <w:rsid w:val="005E528B"/>
    <w:rsid w:val="005E549B"/>
    <w:rsid w:val="005E5522"/>
    <w:rsid w:val="005E56EA"/>
    <w:rsid w:val="005E5876"/>
    <w:rsid w:val="005E5C4B"/>
    <w:rsid w:val="005E666D"/>
    <w:rsid w:val="005E6CD1"/>
    <w:rsid w:val="005E74BA"/>
    <w:rsid w:val="005E758D"/>
    <w:rsid w:val="005F0071"/>
    <w:rsid w:val="005F04E4"/>
    <w:rsid w:val="005F1F71"/>
    <w:rsid w:val="005F29FE"/>
    <w:rsid w:val="005F2BC3"/>
    <w:rsid w:val="005F2EEE"/>
    <w:rsid w:val="005F3830"/>
    <w:rsid w:val="005F3FE2"/>
    <w:rsid w:val="005F4399"/>
    <w:rsid w:val="005F43C1"/>
    <w:rsid w:val="005F4655"/>
    <w:rsid w:val="005F4E3B"/>
    <w:rsid w:val="005F4E78"/>
    <w:rsid w:val="005F52CD"/>
    <w:rsid w:val="005F5305"/>
    <w:rsid w:val="005F5C4A"/>
    <w:rsid w:val="005F6007"/>
    <w:rsid w:val="005F65A3"/>
    <w:rsid w:val="005F7D06"/>
    <w:rsid w:val="006003B9"/>
    <w:rsid w:val="0060067B"/>
    <w:rsid w:val="006010C6"/>
    <w:rsid w:val="006011CA"/>
    <w:rsid w:val="006017D8"/>
    <w:rsid w:val="006025DE"/>
    <w:rsid w:val="00602C57"/>
    <w:rsid w:val="00603D36"/>
    <w:rsid w:val="006044C5"/>
    <w:rsid w:val="006045BD"/>
    <w:rsid w:val="006049F4"/>
    <w:rsid w:val="00604D6E"/>
    <w:rsid w:val="00605045"/>
    <w:rsid w:val="00605106"/>
    <w:rsid w:val="0060562F"/>
    <w:rsid w:val="0060575A"/>
    <w:rsid w:val="0060577E"/>
    <w:rsid w:val="00605991"/>
    <w:rsid w:val="00605EED"/>
    <w:rsid w:val="006067C9"/>
    <w:rsid w:val="00606BD0"/>
    <w:rsid w:val="00606C8C"/>
    <w:rsid w:val="00606F94"/>
    <w:rsid w:val="00606FBD"/>
    <w:rsid w:val="0060741E"/>
    <w:rsid w:val="00607761"/>
    <w:rsid w:val="0060782B"/>
    <w:rsid w:val="00607C0F"/>
    <w:rsid w:val="006106DC"/>
    <w:rsid w:val="006108B6"/>
    <w:rsid w:val="00611046"/>
    <w:rsid w:val="0061132C"/>
    <w:rsid w:val="006116DD"/>
    <w:rsid w:val="00611718"/>
    <w:rsid w:val="00611EE6"/>
    <w:rsid w:val="006121C7"/>
    <w:rsid w:val="0061266C"/>
    <w:rsid w:val="00613205"/>
    <w:rsid w:val="00614250"/>
    <w:rsid w:val="0061474B"/>
    <w:rsid w:val="00614F3C"/>
    <w:rsid w:val="00614FF2"/>
    <w:rsid w:val="0061581F"/>
    <w:rsid w:val="00615908"/>
    <w:rsid w:val="00615E49"/>
    <w:rsid w:val="0061637F"/>
    <w:rsid w:val="00616F34"/>
    <w:rsid w:val="0061787B"/>
    <w:rsid w:val="00617E88"/>
    <w:rsid w:val="0062008D"/>
    <w:rsid w:val="006201B4"/>
    <w:rsid w:val="00620BCD"/>
    <w:rsid w:val="00620F75"/>
    <w:rsid w:val="00621C1D"/>
    <w:rsid w:val="00621CC5"/>
    <w:rsid w:val="00622229"/>
    <w:rsid w:val="00622802"/>
    <w:rsid w:val="00622862"/>
    <w:rsid w:val="00622DF4"/>
    <w:rsid w:val="0062340C"/>
    <w:rsid w:val="006238BA"/>
    <w:rsid w:val="0062466C"/>
    <w:rsid w:val="0062483E"/>
    <w:rsid w:val="00624929"/>
    <w:rsid w:val="00625E34"/>
    <w:rsid w:val="00625F92"/>
    <w:rsid w:val="00626A92"/>
    <w:rsid w:val="00626C3C"/>
    <w:rsid w:val="00627747"/>
    <w:rsid w:val="00627C8B"/>
    <w:rsid w:val="00630E18"/>
    <w:rsid w:val="00631217"/>
    <w:rsid w:val="006316AF"/>
    <w:rsid w:val="00631A38"/>
    <w:rsid w:val="00631AA1"/>
    <w:rsid w:val="00631B44"/>
    <w:rsid w:val="00632398"/>
    <w:rsid w:val="00633190"/>
    <w:rsid w:val="006333B5"/>
    <w:rsid w:val="0063354F"/>
    <w:rsid w:val="00633C86"/>
    <w:rsid w:val="006340C5"/>
    <w:rsid w:val="00634252"/>
    <w:rsid w:val="006349F7"/>
    <w:rsid w:val="00634DC4"/>
    <w:rsid w:val="00634FE9"/>
    <w:rsid w:val="006353C8"/>
    <w:rsid w:val="00635552"/>
    <w:rsid w:val="00635D1B"/>
    <w:rsid w:val="00635F6A"/>
    <w:rsid w:val="00635FC6"/>
    <w:rsid w:val="006366FF"/>
    <w:rsid w:val="00636727"/>
    <w:rsid w:val="00637E57"/>
    <w:rsid w:val="00640960"/>
    <w:rsid w:val="00640A21"/>
    <w:rsid w:val="006410C0"/>
    <w:rsid w:val="00641669"/>
    <w:rsid w:val="00642531"/>
    <w:rsid w:val="00642860"/>
    <w:rsid w:val="006428C4"/>
    <w:rsid w:val="00642936"/>
    <w:rsid w:val="00642B02"/>
    <w:rsid w:val="006430D8"/>
    <w:rsid w:val="006433C7"/>
    <w:rsid w:val="00643473"/>
    <w:rsid w:val="00643B21"/>
    <w:rsid w:val="00643B6C"/>
    <w:rsid w:val="00643E0B"/>
    <w:rsid w:val="00644484"/>
    <w:rsid w:val="00644664"/>
    <w:rsid w:val="006450C8"/>
    <w:rsid w:val="00645CC9"/>
    <w:rsid w:val="00645DBA"/>
    <w:rsid w:val="00646325"/>
    <w:rsid w:val="00646862"/>
    <w:rsid w:val="0064724A"/>
    <w:rsid w:val="00647457"/>
    <w:rsid w:val="006504BD"/>
    <w:rsid w:val="006506DD"/>
    <w:rsid w:val="00651010"/>
    <w:rsid w:val="00651252"/>
    <w:rsid w:val="006514C8"/>
    <w:rsid w:val="00651722"/>
    <w:rsid w:val="00651911"/>
    <w:rsid w:val="00651F47"/>
    <w:rsid w:val="00651FFB"/>
    <w:rsid w:val="0065217C"/>
    <w:rsid w:val="00652295"/>
    <w:rsid w:val="006524B4"/>
    <w:rsid w:val="006525B3"/>
    <w:rsid w:val="00652917"/>
    <w:rsid w:val="00652AB7"/>
    <w:rsid w:val="00653416"/>
    <w:rsid w:val="00653E11"/>
    <w:rsid w:val="00654121"/>
    <w:rsid w:val="006542B4"/>
    <w:rsid w:val="006554F2"/>
    <w:rsid w:val="0065574E"/>
    <w:rsid w:val="006557A5"/>
    <w:rsid w:val="00655E00"/>
    <w:rsid w:val="0065616E"/>
    <w:rsid w:val="00656D5A"/>
    <w:rsid w:val="006573CB"/>
    <w:rsid w:val="0065757B"/>
    <w:rsid w:val="006578C7"/>
    <w:rsid w:val="00657F51"/>
    <w:rsid w:val="0066013D"/>
    <w:rsid w:val="00660261"/>
    <w:rsid w:val="006604EA"/>
    <w:rsid w:val="00660752"/>
    <w:rsid w:val="0066093C"/>
    <w:rsid w:val="00662122"/>
    <w:rsid w:val="0066342F"/>
    <w:rsid w:val="00663962"/>
    <w:rsid w:val="00663CCB"/>
    <w:rsid w:val="00663D8A"/>
    <w:rsid w:val="00664306"/>
    <w:rsid w:val="00664805"/>
    <w:rsid w:val="00664D6D"/>
    <w:rsid w:val="00665187"/>
    <w:rsid w:val="00665D3C"/>
    <w:rsid w:val="006667B2"/>
    <w:rsid w:val="0066727C"/>
    <w:rsid w:val="00667534"/>
    <w:rsid w:val="006677C2"/>
    <w:rsid w:val="00667D0E"/>
    <w:rsid w:val="0067081A"/>
    <w:rsid w:val="00671A6D"/>
    <w:rsid w:val="00671AA7"/>
    <w:rsid w:val="006723E3"/>
    <w:rsid w:val="006727FC"/>
    <w:rsid w:val="00672861"/>
    <w:rsid w:val="00672893"/>
    <w:rsid w:val="00672E50"/>
    <w:rsid w:val="00673231"/>
    <w:rsid w:val="0067339D"/>
    <w:rsid w:val="00673448"/>
    <w:rsid w:val="006734B8"/>
    <w:rsid w:val="00673BD8"/>
    <w:rsid w:val="00673C93"/>
    <w:rsid w:val="00673D93"/>
    <w:rsid w:val="00673F8E"/>
    <w:rsid w:val="00674CC9"/>
    <w:rsid w:val="00674E4A"/>
    <w:rsid w:val="00674F5D"/>
    <w:rsid w:val="006751F2"/>
    <w:rsid w:val="0067530B"/>
    <w:rsid w:val="006753DD"/>
    <w:rsid w:val="00675D4F"/>
    <w:rsid w:val="00676019"/>
    <w:rsid w:val="0067608B"/>
    <w:rsid w:val="00676CB6"/>
    <w:rsid w:val="00677178"/>
    <w:rsid w:val="0067733A"/>
    <w:rsid w:val="00677A51"/>
    <w:rsid w:val="006803C2"/>
    <w:rsid w:val="00680467"/>
    <w:rsid w:val="00680A62"/>
    <w:rsid w:val="00680C84"/>
    <w:rsid w:val="0068100C"/>
    <w:rsid w:val="006815E8"/>
    <w:rsid w:val="006816F9"/>
    <w:rsid w:val="00681AA9"/>
    <w:rsid w:val="00681AC5"/>
    <w:rsid w:val="0068202F"/>
    <w:rsid w:val="006820FC"/>
    <w:rsid w:val="0068231B"/>
    <w:rsid w:val="006823AF"/>
    <w:rsid w:val="0068259D"/>
    <w:rsid w:val="00683456"/>
    <w:rsid w:val="00683AC4"/>
    <w:rsid w:val="006844ED"/>
    <w:rsid w:val="00685D8E"/>
    <w:rsid w:val="00686383"/>
    <w:rsid w:val="00686767"/>
    <w:rsid w:val="006867B6"/>
    <w:rsid w:val="00686C2D"/>
    <w:rsid w:val="006870A7"/>
    <w:rsid w:val="00687580"/>
    <w:rsid w:val="0068791C"/>
    <w:rsid w:val="00687F04"/>
    <w:rsid w:val="006901D6"/>
    <w:rsid w:val="00690461"/>
    <w:rsid w:val="00690CF7"/>
    <w:rsid w:val="00690ED6"/>
    <w:rsid w:val="0069128A"/>
    <w:rsid w:val="006912E9"/>
    <w:rsid w:val="0069155A"/>
    <w:rsid w:val="00691663"/>
    <w:rsid w:val="006928D4"/>
    <w:rsid w:val="00692E98"/>
    <w:rsid w:val="00693D45"/>
    <w:rsid w:val="00693F7B"/>
    <w:rsid w:val="006945DC"/>
    <w:rsid w:val="00695183"/>
    <w:rsid w:val="006952DB"/>
    <w:rsid w:val="006962AD"/>
    <w:rsid w:val="00696A56"/>
    <w:rsid w:val="00696B83"/>
    <w:rsid w:val="00696BCE"/>
    <w:rsid w:val="00696C27"/>
    <w:rsid w:val="00696E6B"/>
    <w:rsid w:val="0069755E"/>
    <w:rsid w:val="00697B79"/>
    <w:rsid w:val="00697BBA"/>
    <w:rsid w:val="00697EC6"/>
    <w:rsid w:val="006A07EE"/>
    <w:rsid w:val="006A0A21"/>
    <w:rsid w:val="006A1007"/>
    <w:rsid w:val="006A1AEC"/>
    <w:rsid w:val="006A1B93"/>
    <w:rsid w:val="006A2473"/>
    <w:rsid w:val="006A2733"/>
    <w:rsid w:val="006A3CD2"/>
    <w:rsid w:val="006A4043"/>
    <w:rsid w:val="006A4084"/>
    <w:rsid w:val="006A41E6"/>
    <w:rsid w:val="006A420E"/>
    <w:rsid w:val="006A4B57"/>
    <w:rsid w:val="006A4F5B"/>
    <w:rsid w:val="006A50B0"/>
    <w:rsid w:val="006A516E"/>
    <w:rsid w:val="006A56DD"/>
    <w:rsid w:val="006A62FA"/>
    <w:rsid w:val="006A66CB"/>
    <w:rsid w:val="006A67B2"/>
    <w:rsid w:val="006A6BE5"/>
    <w:rsid w:val="006A70C6"/>
    <w:rsid w:val="006A774E"/>
    <w:rsid w:val="006A7A31"/>
    <w:rsid w:val="006B0600"/>
    <w:rsid w:val="006B08E9"/>
    <w:rsid w:val="006B0962"/>
    <w:rsid w:val="006B0F1E"/>
    <w:rsid w:val="006B11F4"/>
    <w:rsid w:val="006B17D7"/>
    <w:rsid w:val="006B223C"/>
    <w:rsid w:val="006B272C"/>
    <w:rsid w:val="006B2E4E"/>
    <w:rsid w:val="006B3CF0"/>
    <w:rsid w:val="006B3FFE"/>
    <w:rsid w:val="006B44CE"/>
    <w:rsid w:val="006B4519"/>
    <w:rsid w:val="006B4CDA"/>
    <w:rsid w:val="006B4D02"/>
    <w:rsid w:val="006B5188"/>
    <w:rsid w:val="006B57CD"/>
    <w:rsid w:val="006B58CB"/>
    <w:rsid w:val="006B5FE7"/>
    <w:rsid w:val="006B6CD5"/>
    <w:rsid w:val="006B76AF"/>
    <w:rsid w:val="006B7DAC"/>
    <w:rsid w:val="006C02D6"/>
    <w:rsid w:val="006C1AD0"/>
    <w:rsid w:val="006C1DE1"/>
    <w:rsid w:val="006C1F0C"/>
    <w:rsid w:val="006C2E3F"/>
    <w:rsid w:val="006C2E54"/>
    <w:rsid w:val="006C387D"/>
    <w:rsid w:val="006C3D6F"/>
    <w:rsid w:val="006C43D5"/>
    <w:rsid w:val="006C45EA"/>
    <w:rsid w:val="006C4841"/>
    <w:rsid w:val="006C4A8F"/>
    <w:rsid w:val="006C4AC0"/>
    <w:rsid w:val="006C520C"/>
    <w:rsid w:val="006C5331"/>
    <w:rsid w:val="006C5365"/>
    <w:rsid w:val="006C5564"/>
    <w:rsid w:val="006C55D6"/>
    <w:rsid w:val="006C69DE"/>
    <w:rsid w:val="006C6C30"/>
    <w:rsid w:val="006C7DBE"/>
    <w:rsid w:val="006D178F"/>
    <w:rsid w:val="006D1A3B"/>
    <w:rsid w:val="006D1AAB"/>
    <w:rsid w:val="006D21A1"/>
    <w:rsid w:val="006D2348"/>
    <w:rsid w:val="006D2A61"/>
    <w:rsid w:val="006D2B89"/>
    <w:rsid w:val="006D2EB2"/>
    <w:rsid w:val="006D342F"/>
    <w:rsid w:val="006D3815"/>
    <w:rsid w:val="006D3BC8"/>
    <w:rsid w:val="006D40CB"/>
    <w:rsid w:val="006D44E0"/>
    <w:rsid w:val="006D484F"/>
    <w:rsid w:val="006D545A"/>
    <w:rsid w:val="006D6A06"/>
    <w:rsid w:val="006D6C9A"/>
    <w:rsid w:val="006D6F83"/>
    <w:rsid w:val="006D7A30"/>
    <w:rsid w:val="006D7CBC"/>
    <w:rsid w:val="006D7FD9"/>
    <w:rsid w:val="006E04B9"/>
    <w:rsid w:val="006E068D"/>
    <w:rsid w:val="006E09D6"/>
    <w:rsid w:val="006E13D5"/>
    <w:rsid w:val="006E1437"/>
    <w:rsid w:val="006E17D8"/>
    <w:rsid w:val="006E19BB"/>
    <w:rsid w:val="006E1DD9"/>
    <w:rsid w:val="006E24C7"/>
    <w:rsid w:val="006E467E"/>
    <w:rsid w:val="006E4897"/>
    <w:rsid w:val="006E4FBF"/>
    <w:rsid w:val="006E57C0"/>
    <w:rsid w:val="006E5DDF"/>
    <w:rsid w:val="006E5F97"/>
    <w:rsid w:val="006E623E"/>
    <w:rsid w:val="006E66F4"/>
    <w:rsid w:val="006E6991"/>
    <w:rsid w:val="006E6D8E"/>
    <w:rsid w:val="006E6FCB"/>
    <w:rsid w:val="006E7BCC"/>
    <w:rsid w:val="006F042E"/>
    <w:rsid w:val="006F0ABE"/>
    <w:rsid w:val="006F0BFC"/>
    <w:rsid w:val="006F0F4C"/>
    <w:rsid w:val="006F24E9"/>
    <w:rsid w:val="006F2508"/>
    <w:rsid w:val="006F26E5"/>
    <w:rsid w:val="006F27C7"/>
    <w:rsid w:val="006F2ACA"/>
    <w:rsid w:val="006F2BD7"/>
    <w:rsid w:val="006F3308"/>
    <w:rsid w:val="006F37B2"/>
    <w:rsid w:val="006F3D25"/>
    <w:rsid w:val="006F423A"/>
    <w:rsid w:val="006F46D9"/>
    <w:rsid w:val="006F5445"/>
    <w:rsid w:val="006F5874"/>
    <w:rsid w:val="006F688B"/>
    <w:rsid w:val="006F6B64"/>
    <w:rsid w:val="006F6EC7"/>
    <w:rsid w:val="0070055E"/>
    <w:rsid w:val="00700F38"/>
    <w:rsid w:val="00701723"/>
    <w:rsid w:val="0070176E"/>
    <w:rsid w:val="00701AE1"/>
    <w:rsid w:val="00701B9C"/>
    <w:rsid w:val="00701E2E"/>
    <w:rsid w:val="00701E47"/>
    <w:rsid w:val="007025EF"/>
    <w:rsid w:val="00702E0F"/>
    <w:rsid w:val="00703E69"/>
    <w:rsid w:val="00704725"/>
    <w:rsid w:val="0070491C"/>
    <w:rsid w:val="0070501B"/>
    <w:rsid w:val="00705930"/>
    <w:rsid w:val="00705F89"/>
    <w:rsid w:val="00706CB2"/>
    <w:rsid w:val="00707218"/>
    <w:rsid w:val="00707575"/>
    <w:rsid w:val="00707ED2"/>
    <w:rsid w:val="00710080"/>
    <w:rsid w:val="007100B6"/>
    <w:rsid w:val="00710861"/>
    <w:rsid w:val="0071147A"/>
    <w:rsid w:val="00711679"/>
    <w:rsid w:val="0071174F"/>
    <w:rsid w:val="00714C98"/>
    <w:rsid w:val="0071530A"/>
    <w:rsid w:val="00715393"/>
    <w:rsid w:val="0071667D"/>
    <w:rsid w:val="007167BD"/>
    <w:rsid w:val="00717436"/>
    <w:rsid w:val="0071771C"/>
    <w:rsid w:val="007179F8"/>
    <w:rsid w:val="007203A5"/>
    <w:rsid w:val="00720891"/>
    <w:rsid w:val="0072096B"/>
    <w:rsid w:val="00720F4A"/>
    <w:rsid w:val="0072128A"/>
    <w:rsid w:val="00721BF6"/>
    <w:rsid w:val="00721C35"/>
    <w:rsid w:val="00721D19"/>
    <w:rsid w:val="00722139"/>
    <w:rsid w:val="007226E1"/>
    <w:rsid w:val="00722BD9"/>
    <w:rsid w:val="007234D3"/>
    <w:rsid w:val="007235AE"/>
    <w:rsid w:val="00723D7F"/>
    <w:rsid w:val="0072507B"/>
    <w:rsid w:val="00725730"/>
    <w:rsid w:val="007257FB"/>
    <w:rsid w:val="00725E41"/>
    <w:rsid w:val="00726042"/>
    <w:rsid w:val="00726281"/>
    <w:rsid w:val="00726D44"/>
    <w:rsid w:val="007272B3"/>
    <w:rsid w:val="00727568"/>
    <w:rsid w:val="00727678"/>
    <w:rsid w:val="00727D09"/>
    <w:rsid w:val="00727D15"/>
    <w:rsid w:val="00727F22"/>
    <w:rsid w:val="00730E83"/>
    <w:rsid w:val="00731291"/>
    <w:rsid w:val="00731355"/>
    <w:rsid w:val="00731AD0"/>
    <w:rsid w:val="00731CC3"/>
    <w:rsid w:val="00731E2F"/>
    <w:rsid w:val="0073254C"/>
    <w:rsid w:val="00732640"/>
    <w:rsid w:val="00733561"/>
    <w:rsid w:val="007338F9"/>
    <w:rsid w:val="00733965"/>
    <w:rsid w:val="007347A9"/>
    <w:rsid w:val="00734FA5"/>
    <w:rsid w:val="007357D1"/>
    <w:rsid w:val="007369B6"/>
    <w:rsid w:val="007369C9"/>
    <w:rsid w:val="0073722F"/>
    <w:rsid w:val="007372CB"/>
    <w:rsid w:val="007374FE"/>
    <w:rsid w:val="0073774B"/>
    <w:rsid w:val="00740315"/>
    <w:rsid w:val="00740D6C"/>
    <w:rsid w:val="00741530"/>
    <w:rsid w:val="007417BD"/>
    <w:rsid w:val="007434C8"/>
    <w:rsid w:val="00743AD6"/>
    <w:rsid w:val="00743EF5"/>
    <w:rsid w:val="0074408F"/>
    <w:rsid w:val="0074468D"/>
    <w:rsid w:val="0074498D"/>
    <w:rsid w:val="00745E07"/>
    <w:rsid w:val="00746B15"/>
    <w:rsid w:val="00746DE9"/>
    <w:rsid w:val="00746E26"/>
    <w:rsid w:val="007475C0"/>
    <w:rsid w:val="0074769C"/>
    <w:rsid w:val="00747939"/>
    <w:rsid w:val="00750149"/>
    <w:rsid w:val="00750553"/>
    <w:rsid w:val="007512A1"/>
    <w:rsid w:val="0075180D"/>
    <w:rsid w:val="00751C25"/>
    <w:rsid w:val="00751E1E"/>
    <w:rsid w:val="00751FC4"/>
    <w:rsid w:val="00752D4C"/>
    <w:rsid w:val="00752E83"/>
    <w:rsid w:val="00752EE0"/>
    <w:rsid w:val="007531A5"/>
    <w:rsid w:val="00753283"/>
    <w:rsid w:val="007535FB"/>
    <w:rsid w:val="0075362C"/>
    <w:rsid w:val="00753852"/>
    <w:rsid w:val="00753915"/>
    <w:rsid w:val="00755935"/>
    <w:rsid w:val="007559DC"/>
    <w:rsid w:val="00755C48"/>
    <w:rsid w:val="00756283"/>
    <w:rsid w:val="00756812"/>
    <w:rsid w:val="00757184"/>
    <w:rsid w:val="007601CA"/>
    <w:rsid w:val="007605F6"/>
    <w:rsid w:val="00760616"/>
    <w:rsid w:val="007606E7"/>
    <w:rsid w:val="007607E5"/>
    <w:rsid w:val="007609DF"/>
    <w:rsid w:val="00760E56"/>
    <w:rsid w:val="007614A0"/>
    <w:rsid w:val="00761D3A"/>
    <w:rsid w:val="00762095"/>
    <w:rsid w:val="00762B25"/>
    <w:rsid w:val="00763013"/>
    <w:rsid w:val="00763100"/>
    <w:rsid w:val="00763CCC"/>
    <w:rsid w:val="00763D8F"/>
    <w:rsid w:val="00763F13"/>
    <w:rsid w:val="00764234"/>
    <w:rsid w:val="00764C4B"/>
    <w:rsid w:val="00765187"/>
    <w:rsid w:val="00765372"/>
    <w:rsid w:val="007658AC"/>
    <w:rsid w:val="00766A08"/>
    <w:rsid w:val="00766DB7"/>
    <w:rsid w:val="0076759A"/>
    <w:rsid w:val="00767D07"/>
    <w:rsid w:val="00767DBF"/>
    <w:rsid w:val="00770190"/>
    <w:rsid w:val="0077082D"/>
    <w:rsid w:val="007710BF"/>
    <w:rsid w:val="007716EA"/>
    <w:rsid w:val="0077176B"/>
    <w:rsid w:val="007719C0"/>
    <w:rsid w:val="00771DE6"/>
    <w:rsid w:val="00772148"/>
    <w:rsid w:val="0077251A"/>
    <w:rsid w:val="007726F2"/>
    <w:rsid w:val="007729B6"/>
    <w:rsid w:val="00772F78"/>
    <w:rsid w:val="00772FB6"/>
    <w:rsid w:val="007736BD"/>
    <w:rsid w:val="00773F19"/>
    <w:rsid w:val="007742B1"/>
    <w:rsid w:val="00774DDD"/>
    <w:rsid w:val="007752D0"/>
    <w:rsid w:val="007754F3"/>
    <w:rsid w:val="00775933"/>
    <w:rsid w:val="00776D8D"/>
    <w:rsid w:val="00776E4E"/>
    <w:rsid w:val="00777574"/>
    <w:rsid w:val="00780006"/>
    <w:rsid w:val="007812CD"/>
    <w:rsid w:val="00781651"/>
    <w:rsid w:val="007818F2"/>
    <w:rsid w:val="00781BEE"/>
    <w:rsid w:val="00782419"/>
    <w:rsid w:val="0078243C"/>
    <w:rsid w:val="00782E5F"/>
    <w:rsid w:val="007830E7"/>
    <w:rsid w:val="007831F8"/>
    <w:rsid w:val="00783207"/>
    <w:rsid w:val="00783756"/>
    <w:rsid w:val="00783D38"/>
    <w:rsid w:val="00783E53"/>
    <w:rsid w:val="00784546"/>
    <w:rsid w:val="00784F47"/>
    <w:rsid w:val="00785981"/>
    <w:rsid w:val="00785A4D"/>
    <w:rsid w:val="00785D02"/>
    <w:rsid w:val="00786208"/>
    <w:rsid w:val="00786F0C"/>
    <w:rsid w:val="0078707E"/>
    <w:rsid w:val="0078777E"/>
    <w:rsid w:val="00787C07"/>
    <w:rsid w:val="00791234"/>
    <w:rsid w:val="00791650"/>
    <w:rsid w:val="00791A2B"/>
    <w:rsid w:val="00791FC3"/>
    <w:rsid w:val="007922AD"/>
    <w:rsid w:val="00792E1A"/>
    <w:rsid w:val="0079309A"/>
    <w:rsid w:val="00793131"/>
    <w:rsid w:val="00793840"/>
    <w:rsid w:val="00794CB5"/>
    <w:rsid w:val="00794F35"/>
    <w:rsid w:val="0079562B"/>
    <w:rsid w:val="00795855"/>
    <w:rsid w:val="00795ED4"/>
    <w:rsid w:val="00796208"/>
    <w:rsid w:val="0079685C"/>
    <w:rsid w:val="00796A35"/>
    <w:rsid w:val="00796D67"/>
    <w:rsid w:val="00796E92"/>
    <w:rsid w:val="0079700F"/>
    <w:rsid w:val="00797B0A"/>
    <w:rsid w:val="007A0359"/>
    <w:rsid w:val="007A0A1D"/>
    <w:rsid w:val="007A0D2E"/>
    <w:rsid w:val="007A19DD"/>
    <w:rsid w:val="007A1D65"/>
    <w:rsid w:val="007A2635"/>
    <w:rsid w:val="007A2CB0"/>
    <w:rsid w:val="007A3506"/>
    <w:rsid w:val="007A44C7"/>
    <w:rsid w:val="007A44E7"/>
    <w:rsid w:val="007A4651"/>
    <w:rsid w:val="007A4E6D"/>
    <w:rsid w:val="007A51CA"/>
    <w:rsid w:val="007A5B36"/>
    <w:rsid w:val="007A5F68"/>
    <w:rsid w:val="007A6017"/>
    <w:rsid w:val="007A6197"/>
    <w:rsid w:val="007A67E3"/>
    <w:rsid w:val="007A6A12"/>
    <w:rsid w:val="007A6BC0"/>
    <w:rsid w:val="007A70BB"/>
    <w:rsid w:val="007A7910"/>
    <w:rsid w:val="007B0574"/>
    <w:rsid w:val="007B0957"/>
    <w:rsid w:val="007B09F6"/>
    <w:rsid w:val="007B0C9B"/>
    <w:rsid w:val="007B0EE6"/>
    <w:rsid w:val="007B10B0"/>
    <w:rsid w:val="007B1FAF"/>
    <w:rsid w:val="007B1FC2"/>
    <w:rsid w:val="007B2AAB"/>
    <w:rsid w:val="007B3476"/>
    <w:rsid w:val="007B3A01"/>
    <w:rsid w:val="007B3D70"/>
    <w:rsid w:val="007B43F8"/>
    <w:rsid w:val="007B609F"/>
    <w:rsid w:val="007B635B"/>
    <w:rsid w:val="007B638B"/>
    <w:rsid w:val="007B6A58"/>
    <w:rsid w:val="007B7490"/>
    <w:rsid w:val="007B7753"/>
    <w:rsid w:val="007B79C4"/>
    <w:rsid w:val="007B7A58"/>
    <w:rsid w:val="007B7E42"/>
    <w:rsid w:val="007C0808"/>
    <w:rsid w:val="007C1A78"/>
    <w:rsid w:val="007C2745"/>
    <w:rsid w:val="007C27AC"/>
    <w:rsid w:val="007C3540"/>
    <w:rsid w:val="007C3589"/>
    <w:rsid w:val="007C35E3"/>
    <w:rsid w:val="007C3794"/>
    <w:rsid w:val="007C3CD6"/>
    <w:rsid w:val="007C40DB"/>
    <w:rsid w:val="007C42D4"/>
    <w:rsid w:val="007C4A27"/>
    <w:rsid w:val="007C4B7F"/>
    <w:rsid w:val="007C4C6C"/>
    <w:rsid w:val="007C584E"/>
    <w:rsid w:val="007C5CBD"/>
    <w:rsid w:val="007C6A0E"/>
    <w:rsid w:val="007C6F03"/>
    <w:rsid w:val="007C72CC"/>
    <w:rsid w:val="007C7345"/>
    <w:rsid w:val="007C7A20"/>
    <w:rsid w:val="007C7EA4"/>
    <w:rsid w:val="007D061E"/>
    <w:rsid w:val="007D0CE4"/>
    <w:rsid w:val="007D0F8A"/>
    <w:rsid w:val="007D10B1"/>
    <w:rsid w:val="007D1171"/>
    <w:rsid w:val="007D19AF"/>
    <w:rsid w:val="007D1D81"/>
    <w:rsid w:val="007D1FA2"/>
    <w:rsid w:val="007D1FFA"/>
    <w:rsid w:val="007D281C"/>
    <w:rsid w:val="007D3481"/>
    <w:rsid w:val="007D37D5"/>
    <w:rsid w:val="007D3F04"/>
    <w:rsid w:val="007D4144"/>
    <w:rsid w:val="007D43A1"/>
    <w:rsid w:val="007D479C"/>
    <w:rsid w:val="007D4ABF"/>
    <w:rsid w:val="007D4D05"/>
    <w:rsid w:val="007D5121"/>
    <w:rsid w:val="007D56D2"/>
    <w:rsid w:val="007D57BE"/>
    <w:rsid w:val="007D6845"/>
    <w:rsid w:val="007D6879"/>
    <w:rsid w:val="007D69C5"/>
    <w:rsid w:val="007D6B2F"/>
    <w:rsid w:val="007D6BB8"/>
    <w:rsid w:val="007D6DC1"/>
    <w:rsid w:val="007D7497"/>
    <w:rsid w:val="007D7790"/>
    <w:rsid w:val="007D7CA7"/>
    <w:rsid w:val="007E06D8"/>
    <w:rsid w:val="007E0747"/>
    <w:rsid w:val="007E1110"/>
    <w:rsid w:val="007E1431"/>
    <w:rsid w:val="007E19C8"/>
    <w:rsid w:val="007E1F58"/>
    <w:rsid w:val="007E210F"/>
    <w:rsid w:val="007E2C36"/>
    <w:rsid w:val="007E2E43"/>
    <w:rsid w:val="007E2ECF"/>
    <w:rsid w:val="007E2F2C"/>
    <w:rsid w:val="007E3147"/>
    <w:rsid w:val="007E36E7"/>
    <w:rsid w:val="007E3734"/>
    <w:rsid w:val="007E39E6"/>
    <w:rsid w:val="007E4112"/>
    <w:rsid w:val="007E47C3"/>
    <w:rsid w:val="007E5958"/>
    <w:rsid w:val="007E5AB2"/>
    <w:rsid w:val="007E5ABB"/>
    <w:rsid w:val="007E6B73"/>
    <w:rsid w:val="007E747A"/>
    <w:rsid w:val="007F04D9"/>
    <w:rsid w:val="007F0573"/>
    <w:rsid w:val="007F090E"/>
    <w:rsid w:val="007F09BE"/>
    <w:rsid w:val="007F0A99"/>
    <w:rsid w:val="007F0B2E"/>
    <w:rsid w:val="007F0C7F"/>
    <w:rsid w:val="007F15C8"/>
    <w:rsid w:val="007F1BE1"/>
    <w:rsid w:val="007F1D73"/>
    <w:rsid w:val="007F23A5"/>
    <w:rsid w:val="007F28B0"/>
    <w:rsid w:val="007F2D34"/>
    <w:rsid w:val="007F2DFA"/>
    <w:rsid w:val="007F3009"/>
    <w:rsid w:val="007F320A"/>
    <w:rsid w:val="007F38D0"/>
    <w:rsid w:val="007F3A30"/>
    <w:rsid w:val="007F3B6C"/>
    <w:rsid w:val="007F3D43"/>
    <w:rsid w:val="007F3E58"/>
    <w:rsid w:val="007F3E96"/>
    <w:rsid w:val="007F42A3"/>
    <w:rsid w:val="007F4863"/>
    <w:rsid w:val="007F4A98"/>
    <w:rsid w:val="007F574A"/>
    <w:rsid w:val="007F6074"/>
    <w:rsid w:val="007F69FA"/>
    <w:rsid w:val="007F6A79"/>
    <w:rsid w:val="007F6CAC"/>
    <w:rsid w:val="007F7870"/>
    <w:rsid w:val="0080048C"/>
    <w:rsid w:val="008005AB"/>
    <w:rsid w:val="00800CF4"/>
    <w:rsid w:val="00801629"/>
    <w:rsid w:val="00801723"/>
    <w:rsid w:val="0080185D"/>
    <w:rsid w:val="00802006"/>
    <w:rsid w:val="00802468"/>
    <w:rsid w:val="0080295F"/>
    <w:rsid w:val="00804A53"/>
    <w:rsid w:val="00804A88"/>
    <w:rsid w:val="008054FB"/>
    <w:rsid w:val="00806375"/>
    <w:rsid w:val="008064E3"/>
    <w:rsid w:val="00806E79"/>
    <w:rsid w:val="00807B0E"/>
    <w:rsid w:val="0081027A"/>
    <w:rsid w:val="00810B7A"/>
    <w:rsid w:val="00810C7E"/>
    <w:rsid w:val="00810CE0"/>
    <w:rsid w:val="00810D57"/>
    <w:rsid w:val="00811872"/>
    <w:rsid w:val="00812953"/>
    <w:rsid w:val="00812E9D"/>
    <w:rsid w:val="00812EC3"/>
    <w:rsid w:val="00813379"/>
    <w:rsid w:val="0081391E"/>
    <w:rsid w:val="00813CB1"/>
    <w:rsid w:val="00814AC4"/>
    <w:rsid w:val="0081556E"/>
    <w:rsid w:val="00815B35"/>
    <w:rsid w:val="00815BC3"/>
    <w:rsid w:val="00816423"/>
    <w:rsid w:val="0081678E"/>
    <w:rsid w:val="00816C0C"/>
    <w:rsid w:val="00816DA0"/>
    <w:rsid w:val="00816F8F"/>
    <w:rsid w:val="00817E0E"/>
    <w:rsid w:val="00820226"/>
    <w:rsid w:val="008209D0"/>
    <w:rsid w:val="008210DB"/>
    <w:rsid w:val="00821198"/>
    <w:rsid w:val="0082154F"/>
    <w:rsid w:val="0082183B"/>
    <w:rsid w:val="00821886"/>
    <w:rsid w:val="00821B44"/>
    <w:rsid w:val="00821DCD"/>
    <w:rsid w:val="008229CF"/>
    <w:rsid w:val="008231DD"/>
    <w:rsid w:val="008236D4"/>
    <w:rsid w:val="008238A6"/>
    <w:rsid w:val="00823C3C"/>
    <w:rsid w:val="00823CE0"/>
    <w:rsid w:val="00823F23"/>
    <w:rsid w:val="008248E0"/>
    <w:rsid w:val="00825380"/>
    <w:rsid w:val="00826A73"/>
    <w:rsid w:val="0082726A"/>
    <w:rsid w:val="008313F3"/>
    <w:rsid w:val="00831B1D"/>
    <w:rsid w:val="00831E4F"/>
    <w:rsid w:val="00831EF1"/>
    <w:rsid w:val="008326A4"/>
    <w:rsid w:val="00833092"/>
    <w:rsid w:val="008331A5"/>
    <w:rsid w:val="00833433"/>
    <w:rsid w:val="00833681"/>
    <w:rsid w:val="00833EE1"/>
    <w:rsid w:val="008342B5"/>
    <w:rsid w:val="008346DE"/>
    <w:rsid w:val="008348BE"/>
    <w:rsid w:val="00834AA8"/>
    <w:rsid w:val="00834AB6"/>
    <w:rsid w:val="00834F4F"/>
    <w:rsid w:val="00835110"/>
    <w:rsid w:val="008357F8"/>
    <w:rsid w:val="00835E05"/>
    <w:rsid w:val="00835FE7"/>
    <w:rsid w:val="00836380"/>
    <w:rsid w:val="008373B8"/>
    <w:rsid w:val="00837CEE"/>
    <w:rsid w:val="00840828"/>
    <w:rsid w:val="00840DF9"/>
    <w:rsid w:val="00840F69"/>
    <w:rsid w:val="00840F73"/>
    <w:rsid w:val="008413DB"/>
    <w:rsid w:val="00841C4A"/>
    <w:rsid w:val="00841EB6"/>
    <w:rsid w:val="00842031"/>
    <w:rsid w:val="008428E8"/>
    <w:rsid w:val="00842C24"/>
    <w:rsid w:val="00842D65"/>
    <w:rsid w:val="008430BD"/>
    <w:rsid w:val="008430E1"/>
    <w:rsid w:val="0084383E"/>
    <w:rsid w:val="00843E7C"/>
    <w:rsid w:val="00844B24"/>
    <w:rsid w:val="00844FA1"/>
    <w:rsid w:val="00845238"/>
    <w:rsid w:val="00845301"/>
    <w:rsid w:val="00845641"/>
    <w:rsid w:val="00845C68"/>
    <w:rsid w:val="00845DC5"/>
    <w:rsid w:val="00846A1D"/>
    <w:rsid w:val="008476AF"/>
    <w:rsid w:val="00847C93"/>
    <w:rsid w:val="00847D64"/>
    <w:rsid w:val="00847F6E"/>
    <w:rsid w:val="00850940"/>
    <w:rsid w:val="00850CAB"/>
    <w:rsid w:val="0085102D"/>
    <w:rsid w:val="00851333"/>
    <w:rsid w:val="00851AB7"/>
    <w:rsid w:val="00851CE8"/>
    <w:rsid w:val="00851E74"/>
    <w:rsid w:val="00851F35"/>
    <w:rsid w:val="0085236F"/>
    <w:rsid w:val="008529FA"/>
    <w:rsid w:val="00852BC7"/>
    <w:rsid w:val="00852EBC"/>
    <w:rsid w:val="008530C3"/>
    <w:rsid w:val="00853314"/>
    <w:rsid w:val="0085338F"/>
    <w:rsid w:val="0085343C"/>
    <w:rsid w:val="00853DD3"/>
    <w:rsid w:val="00853F22"/>
    <w:rsid w:val="00855325"/>
    <w:rsid w:val="00855705"/>
    <w:rsid w:val="00855F33"/>
    <w:rsid w:val="00856072"/>
    <w:rsid w:val="00856103"/>
    <w:rsid w:val="008565AC"/>
    <w:rsid w:val="00856602"/>
    <w:rsid w:val="00860030"/>
    <w:rsid w:val="008604A4"/>
    <w:rsid w:val="008608DF"/>
    <w:rsid w:val="00860EC7"/>
    <w:rsid w:val="00861BE2"/>
    <w:rsid w:val="00862454"/>
    <w:rsid w:val="008627C2"/>
    <w:rsid w:val="00862A97"/>
    <w:rsid w:val="00863055"/>
    <w:rsid w:val="00863FB7"/>
    <w:rsid w:val="008664DA"/>
    <w:rsid w:val="008666C3"/>
    <w:rsid w:val="008669D4"/>
    <w:rsid w:val="00866ACF"/>
    <w:rsid w:val="008670F7"/>
    <w:rsid w:val="0086725A"/>
    <w:rsid w:val="0087039A"/>
    <w:rsid w:val="008705D7"/>
    <w:rsid w:val="0087065B"/>
    <w:rsid w:val="00870DE5"/>
    <w:rsid w:val="0087102F"/>
    <w:rsid w:val="00871ADC"/>
    <w:rsid w:val="00871B50"/>
    <w:rsid w:val="00871EED"/>
    <w:rsid w:val="00873062"/>
    <w:rsid w:val="00873132"/>
    <w:rsid w:val="00873563"/>
    <w:rsid w:val="0087394C"/>
    <w:rsid w:val="00873DFD"/>
    <w:rsid w:val="00873E01"/>
    <w:rsid w:val="00874053"/>
    <w:rsid w:val="008744C2"/>
    <w:rsid w:val="00874901"/>
    <w:rsid w:val="008749D9"/>
    <w:rsid w:val="00874DD8"/>
    <w:rsid w:val="00876B3C"/>
    <w:rsid w:val="00876CA8"/>
    <w:rsid w:val="00877116"/>
    <w:rsid w:val="00877354"/>
    <w:rsid w:val="008775EA"/>
    <w:rsid w:val="008776F6"/>
    <w:rsid w:val="00877804"/>
    <w:rsid w:val="008779FD"/>
    <w:rsid w:val="00877B4B"/>
    <w:rsid w:val="00880278"/>
    <w:rsid w:val="008819AB"/>
    <w:rsid w:val="00881B8C"/>
    <w:rsid w:val="00881DCB"/>
    <w:rsid w:val="00881E75"/>
    <w:rsid w:val="00882745"/>
    <w:rsid w:val="008828B4"/>
    <w:rsid w:val="00882BCF"/>
    <w:rsid w:val="0088342D"/>
    <w:rsid w:val="00883764"/>
    <w:rsid w:val="008843D1"/>
    <w:rsid w:val="00884B6D"/>
    <w:rsid w:val="00884E0B"/>
    <w:rsid w:val="00885A03"/>
    <w:rsid w:val="00886860"/>
    <w:rsid w:val="008872C5"/>
    <w:rsid w:val="008878F2"/>
    <w:rsid w:val="00887BBA"/>
    <w:rsid w:val="00887C2A"/>
    <w:rsid w:val="00887C9B"/>
    <w:rsid w:val="008906A6"/>
    <w:rsid w:val="008908FA"/>
    <w:rsid w:val="0089090A"/>
    <w:rsid w:val="008909EC"/>
    <w:rsid w:val="00890ED8"/>
    <w:rsid w:val="00891149"/>
    <w:rsid w:val="0089133A"/>
    <w:rsid w:val="00891784"/>
    <w:rsid w:val="0089183E"/>
    <w:rsid w:val="00891A50"/>
    <w:rsid w:val="0089306E"/>
    <w:rsid w:val="00893529"/>
    <w:rsid w:val="008943DC"/>
    <w:rsid w:val="008947E9"/>
    <w:rsid w:val="008954A9"/>
    <w:rsid w:val="00895892"/>
    <w:rsid w:val="008968AF"/>
    <w:rsid w:val="00897AD3"/>
    <w:rsid w:val="00897C06"/>
    <w:rsid w:val="008A1BA4"/>
    <w:rsid w:val="008A26E0"/>
    <w:rsid w:val="008A3242"/>
    <w:rsid w:val="008A343E"/>
    <w:rsid w:val="008A3718"/>
    <w:rsid w:val="008A39CC"/>
    <w:rsid w:val="008A4380"/>
    <w:rsid w:val="008A43EB"/>
    <w:rsid w:val="008A57E3"/>
    <w:rsid w:val="008A62E6"/>
    <w:rsid w:val="008A63AB"/>
    <w:rsid w:val="008A6E49"/>
    <w:rsid w:val="008A7412"/>
    <w:rsid w:val="008A75B4"/>
    <w:rsid w:val="008B0427"/>
    <w:rsid w:val="008B1906"/>
    <w:rsid w:val="008B1957"/>
    <w:rsid w:val="008B198C"/>
    <w:rsid w:val="008B22C6"/>
    <w:rsid w:val="008B27D0"/>
    <w:rsid w:val="008B2DCD"/>
    <w:rsid w:val="008B32E2"/>
    <w:rsid w:val="008B37AE"/>
    <w:rsid w:val="008B3AC3"/>
    <w:rsid w:val="008B3EFD"/>
    <w:rsid w:val="008B4895"/>
    <w:rsid w:val="008B4A47"/>
    <w:rsid w:val="008B5885"/>
    <w:rsid w:val="008B59F6"/>
    <w:rsid w:val="008B64B7"/>
    <w:rsid w:val="008B6736"/>
    <w:rsid w:val="008B7B07"/>
    <w:rsid w:val="008C0CD8"/>
    <w:rsid w:val="008C172D"/>
    <w:rsid w:val="008C1780"/>
    <w:rsid w:val="008C2813"/>
    <w:rsid w:val="008C2A62"/>
    <w:rsid w:val="008C2C10"/>
    <w:rsid w:val="008C2F2E"/>
    <w:rsid w:val="008C363D"/>
    <w:rsid w:val="008C3E10"/>
    <w:rsid w:val="008C432E"/>
    <w:rsid w:val="008C49C9"/>
    <w:rsid w:val="008C501B"/>
    <w:rsid w:val="008C522D"/>
    <w:rsid w:val="008C523F"/>
    <w:rsid w:val="008C5952"/>
    <w:rsid w:val="008C653D"/>
    <w:rsid w:val="008C6AE3"/>
    <w:rsid w:val="008C6E14"/>
    <w:rsid w:val="008C7606"/>
    <w:rsid w:val="008C7833"/>
    <w:rsid w:val="008C7C97"/>
    <w:rsid w:val="008D015C"/>
    <w:rsid w:val="008D0AC8"/>
    <w:rsid w:val="008D140E"/>
    <w:rsid w:val="008D157F"/>
    <w:rsid w:val="008D18F8"/>
    <w:rsid w:val="008D1A35"/>
    <w:rsid w:val="008D1DF0"/>
    <w:rsid w:val="008D1F13"/>
    <w:rsid w:val="008D2B9F"/>
    <w:rsid w:val="008D346E"/>
    <w:rsid w:val="008D36B2"/>
    <w:rsid w:val="008D376C"/>
    <w:rsid w:val="008D3E40"/>
    <w:rsid w:val="008D4061"/>
    <w:rsid w:val="008D418D"/>
    <w:rsid w:val="008D428E"/>
    <w:rsid w:val="008D496A"/>
    <w:rsid w:val="008D4DFD"/>
    <w:rsid w:val="008D51B1"/>
    <w:rsid w:val="008D5649"/>
    <w:rsid w:val="008D5D5C"/>
    <w:rsid w:val="008D6411"/>
    <w:rsid w:val="008D65B0"/>
    <w:rsid w:val="008D6786"/>
    <w:rsid w:val="008D6985"/>
    <w:rsid w:val="008D6D0A"/>
    <w:rsid w:val="008D6D51"/>
    <w:rsid w:val="008D722B"/>
    <w:rsid w:val="008D77FA"/>
    <w:rsid w:val="008D7A59"/>
    <w:rsid w:val="008D7B84"/>
    <w:rsid w:val="008D7D4C"/>
    <w:rsid w:val="008E00B1"/>
    <w:rsid w:val="008E0991"/>
    <w:rsid w:val="008E12AA"/>
    <w:rsid w:val="008E172F"/>
    <w:rsid w:val="008E186C"/>
    <w:rsid w:val="008E1E81"/>
    <w:rsid w:val="008E2778"/>
    <w:rsid w:val="008E27C2"/>
    <w:rsid w:val="008E2A8E"/>
    <w:rsid w:val="008E3008"/>
    <w:rsid w:val="008E3A09"/>
    <w:rsid w:val="008E3D11"/>
    <w:rsid w:val="008E3D84"/>
    <w:rsid w:val="008E49A2"/>
    <w:rsid w:val="008E4A53"/>
    <w:rsid w:val="008E530E"/>
    <w:rsid w:val="008E56F9"/>
    <w:rsid w:val="008E6CF8"/>
    <w:rsid w:val="008E6D21"/>
    <w:rsid w:val="008E733F"/>
    <w:rsid w:val="008E79D1"/>
    <w:rsid w:val="008E7F30"/>
    <w:rsid w:val="008E7F34"/>
    <w:rsid w:val="008F08D6"/>
    <w:rsid w:val="008F10A1"/>
    <w:rsid w:val="008F10E8"/>
    <w:rsid w:val="008F11BB"/>
    <w:rsid w:val="008F14D1"/>
    <w:rsid w:val="008F17B7"/>
    <w:rsid w:val="008F18EA"/>
    <w:rsid w:val="008F195A"/>
    <w:rsid w:val="008F20CC"/>
    <w:rsid w:val="008F2369"/>
    <w:rsid w:val="008F347B"/>
    <w:rsid w:val="008F3E46"/>
    <w:rsid w:val="008F3F03"/>
    <w:rsid w:val="008F3F28"/>
    <w:rsid w:val="008F4038"/>
    <w:rsid w:val="008F4659"/>
    <w:rsid w:val="008F4A4B"/>
    <w:rsid w:val="008F4A4C"/>
    <w:rsid w:val="008F507D"/>
    <w:rsid w:val="008F5580"/>
    <w:rsid w:val="008F5B92"/>
    <w:rsid w:val="008F61CD"/>
    <w:rsid w:val="008F65CF"/>
    <w:rsid w:val="008F672A"/>
    <w:rsid w:val="008F6988"/>
    <w:rsid w:val="008F698C"/>
    <w:rsid w:val="008F6A0F"/>
    <w:rsid w:val="008F6A54"/>
    <w:rsid w:val="008F6CB9"/>
    <w:rsid w:val="008F6FFD"/>
    <w:rsid w:val="008F7868"/>
    <w:rsid w:val="009001B5"/>
    <w:rsid w:val="009001E8"/>
    <w:rsid w:val="009002F2"/>
    <w:rsid w:val="009006ED"/>
    <w:rsid w:val="009016EE"/>
    <w:rsid w:val="009018FF"/>
    <w:rsid w:val="0090240F"/>
    <w:rsid w:val="009025F2"/>
    <w:rsid w:val="009026F5"/>
    <w:rsid w:val="00903BD1"/>
    <w:rsid w:val="00903DDB"/>
    <w:rsid w:val="009041BA"/>
    <w:rsid w:val="00904275"/>
    <w:rsid w:val="00904A5A"/>
    <w:rsid w:val="0090581D"/>
    <w:rsid w:val="00905E38"/>
    <w:rsid w:val="00906473"/>
    <w:rsid w:val="00906548"/>
    <w:rsid w:val="0090674A"/>
    <w:rsid w:val="00906837"/>
    <w:rsid w:val="00906D6F"/>
    <w:rsid w:val="00906E1B"/>
    <w:rsid w:val="00907249"/>
    <w:rsid w:val="009077CE"/>
    <w:rsid w:val="009109AE"/>
    <w:rsid w:val="00910EB1"/>
    <w:rsid w:val="009111EA"/>
    <w:rsid w:val="009115F5"/>
    <w:rsid w:val="0091175B"/>
    <w:rsid w:val="00911A7F"/>
    <w:rsid w:val="00911B49"/>
    <w:rsid w:val="00911DD4"/>
    <w:rsid w:val="0091216D"/>
    <w:rsid w:val="009125E3"/>
    <w:rsid w:val="00912FFB"/>
    <w:rsid w:val="00913453"/>
    <w:rsid w:val="00913C23"/>
    <w:rsid w:val="00913E79"/>
    <w:rsid w:val="00913EDF"/>
    <w:rsid w:val="00914BB0"/>
    <w:rsid w:val="00914D39"/>
    <w:rsid w:val="009155E1"/>
    <w:rsid w:val="00915DD2"/>
    <w:rsid w:val="009163F1"/>
    <w:rsid w:val="0091640A"/>
    <w:rsid w:val="00916725"/>
    <w:rsid w:val="009202BC"/>
    <w:rsid w:val="0092206F"/>
    <w:rsid w:val="009220ED"/>
    <w:rsid w:val="009227CD"/>
    <w:rsid w:val="0092326E"/>
    <w:rsid w:val="0092369D"/>
    <w:rsid w:val="00923738"/>
    <w:rsid w:val="009237B7"/>
    <w:rsid w:val="00923B79"/>
    <w:rsid w:val="00923C9C"/>
    <w:rsid w:val="00924139"/>
    <w:rsid w:val="00924B4E"/>
    <w:rsid w:val="00924F21"/>
    <w:rsid w:val="00924FF9"/>
    <w:rsid w:val="009251A6"/>
    <w:rsid w:val="009259B8"/>
    <w:rsid w:val="00925CC8"/>
    <w:rsid w:val="009261B4"/>
    <w:rsid w:val="00927CB4"/>
    <w:rsid w:val="009302FB"/>
    <w:rsid w:val="00930592"/>
    <w:rsid w:val="00930692"/>
    <w:rsid w:val="00930E53"/>
    <w:rsid w:val="00930F30"/>
    <w:rsid w:val="009313BF"/>
    <w:rsid w:val="00931699"/>
    <w:rsid w:val="0093181C"/>
    <w:rsid w:val="00931DBD"/>
    <w:rsid w:val="009324DF"/>
    <w:rsid w:val="0093253B"/>
    <w:rsid w:val="009330DC"/>
    <w:rsid w:val="009337F6"/>
    <w:rsid w:val="00933F10"/>
    <w:rsid w:val="009343E3"/>
    <w:rsid w:val="00934587"/>
    <w:rsid w:val="00934648"/>
    <w:rsid w:val="00934A2B"/>
    <w:rsid w:val="00934D5C"/>
    <w:rsid w:val="00934FC8"/>
    <w:rsid w:val="009350CB"/>
    <w:rsid w:val="00935180"/>
    <w:rsid w:val="00935EF8"/>
    <w:rsid w:val="0093625C"/>
    <w:rsid w:val="009365CA"/>
    <w:rsid w:val="009366A3"/>
    <w:rsid w:val="00936884"/>
    <w:rsid w:val="00937C51"/>
    <w:rsid w:val="0094017E"/>
    <w:rsid w:val="009408B4"/>
    <w:rsid w:val="00940C78"/>
    <w:rsid w:val="00940D4F"/>
    <w:rsid w:val="00940D79"/>
    <w:rsid w:val="0094153B"/>
    <w:rsid w:val="00941C63"/>
    <w:rsid w:val="009423A4"/>
    <w:rsid w:val="009428CE"/>
    <w:rsid w:val="009431DB"/>
    <w:rsid w:val="0094346A"/>
    <w:rsid w:val="009437DB"/>
    <w:rsid w:val="00943900"/>
    <w:rsid w:val="009441FC"/>
    <w:rsid w:val="009449F5"/>
    <w:rsid w:val="00944B46"/>
    <w:rsid w:val="00944F38"/>
    <w:rsid w:val="00945329"/>
    <w:rsid w:val="00945A88"/>
    <w:rsid w:val="00945BAF"/>
    <w:rsid w:val="00945C99"/>
    <w:rsid w:val="0094600A"/>
    <w:rsid w:val="009465B5"/>
    <w:rsid w:val="00946D08"/>
    <w:rsid w:val="00946F43"/>
    <w:rsid w:val="00950320"/>
    <w:rsid w:val="009509BE"/>
    <w:rsid w:val="00950B67"/>
    <w:rsid w:val="009515FC"/>
    <w:rsid w:val="0095191B"/>
    <w:rsid w:val="00952107"/>
    <w:rsid w:val="00952734"/>
    <w:rsid w:val="0095338C"/>
    <w:rsid w:val="00953568"/>
    <w:rsid w:val="009536F8"/>
    <w:rsid w:val="0095389A"/>
    <w:rsid w:val="0095475E"/>
    <w:rsid w:val="009548E8"/>
    <w:rsid w:val="009548F0"/>
    <w:rsid w:val="00954CF5"/>
    <w:rsid w:val="009551EC"/>
    <w:rsid w:val="0095537C"/>
    <w:rsid w:val="0095556A"/>
    <w:rsid w:val="00955CD3"/>
    <w:rsid w:val="00956BF0"/>
    <w:rsid w:val="00956F43"/>
    <w:rsid w:val="00957337"/>
    <w:rsid w:val="009573F4"/>
    <w:rsid w:val="00957BFC"/>
    <w:rsid w:val="00957D33"/>
    <w:rsid w:val="00960134"/>
    <w:rsid w:val="009603F9"/>
    <w:rsid w:val="0096089D"/>
    <w:rsid w:val="00960EA6"/>
    <w:rsid w:val="00962047"/>
    <w:rsid w:val="00962C23"/>
    <w:rsid w:val="00962E0F"/>
    <w:rsid w:val="00963180"/>
    <w:rsid w:val="00963436"/>
    <w:rsid w:val="00963714"/>
    <w:rsid w:val="00964093"/>
    <w:rsid w:val="00964415"/>
    <w:rsid w:val="009644B2"/>
    <w:rsid w:val="009648B6"/>
    <w:rsid w:val="00964BCD"/>
    <w:rsid w:val="00964DCF"/>
    <w:rsid w:val="009657FC"/>
    <w:rsid w:val="00965BAE"/>
    <w:rsid w:val="00965FD5"/>
    <w:rsid w:val="0096661D"/>
    <w:rsid w:val="00967371"/>
    <w:rsid w:val="0096773B"/>
    <w:rsid w:val="00967860"/>
    <w:rsid w:val="009679FD"/>
    <w:rsid w:val="00970654"/>
    <w:rsid w:val="00970A4F"/>
    <w:rsid w:val="00970D82"/>
    <w:rsid w:val="00971276"/>
    <w:rsid w:val="00971568"/>
    <w:rsid w:val="0097199E"/>
    <w:rsid w:val="009722A7"/>
    <w:rsid w:val="00972CF6"/>
    <w:rsid w:val="00973571"/>
    <w:rsid w:val="00973D52"/>
    <w:rsid w:val="00974515"/>
    <w:rsid w:val="009745D3"/>
    <w:rsid w:val="00974807"/>
    <w:rsid w:val="00974833"/>
    <w:rsid w:val="009749BC"/>
    <w:rsid w:val="00975C14"/>
    <w:rsid w:val="00976434"/>
    <w:rsid w:val="0097644F"/>
    <w:rsid w:val="00976D92"/>
    <w:rsid w:val="0098034C"/>
    <w:rsid w:val="009805E3"/>
    <w:rsid w:val="00980A48"/>
    <w:rsid w:val="0098180B"/>
    <w:rsid w:val="00981D8E"/>
    <w:rsid w:val="0098227A"/>
    <w:rsid w:val="009827F7"/>
    <w:rsid w:val="00982DB7"/>
    <w:rsid w:val="00982DC9"/>
    <w:rsid w:val="009836F7"/>
    <w:rsid w:val="0098383F"/>
    <w:rsid w:val="009838F2"/>
    <w:rsid w:val="00983D69"/>
    <w:rsid w:val="00983E12"/>
    <w:rsid w:val="00984247"/>
    <w:rsid w:val="00984523"/>
    <w:rsid w:val="00984613"/>
    <w:rsid w:val="00984A3F"/>
    <w:rsid w:val="0098505A"/>
    <w:rsid w:val="00985185"/>
    <w:rsid w:val="009855BA"/>
    <w:rsid w:val="0098580A"/>
    <w:rsid w:val="0098684B"/>
    <w:rsid w:val="00986F1E"/>
    <w:rsid w:val="009876F1"/>
    <w:rsid w:val="00987C24"/>
    <w:rsid w:val="00990787"/>
    <w:rsid w:val="00990970"/>
    <w:rsid w:val="00990EE7"/>
    <w:rsid w:val="009917F6"/>
    <w:rsid w:val="00991B04"/>
    <w:rsid w:val="00991E50"/>
    <w:rsid w:val="00992024"/>
    <w:rsid w:val="009922F4"/>
    <w:rsid w:val="009924D8"/>
    <w:rsid w:val="00992B4C"/>
    <w:rsid w:val="009933DF"/>
    <w:rsid w:val="00993BD5"/>
    <w:rsid w:val="00993EEE"/>
    <w:rsid w:val="00994304"/>
    <w:rsid w:val="00994BFC"/>
    <w:rsid w:val="00994C8B"/>
    <w:rsid w:val="00995022"/>
    <w:rsid w:val="0099537F"/>
    <w:rsid w:val="009953EB"/>
    <w:rsid w:val="009954AD"/>
    <w:rsid w:val="00996342"/>
    <w:rsid w:val="00996681"/>
    <w:rsid w:val="00996EA7"/>
    <w:rsid w:val="00997179"/>
    <w:rsid w:val="00997A56"/>
    <w:rsid w:val="00997AE6"/>
    <w:rsid w:val="009A02A4"/>
    <w:rsid w:val="009A0541"/>
    <w:rsid w:val="009A05A1"/>
    <w:rsid w:val="009A0AF7"/>
    <w:rsid w:val="009A1129"/>
    <w:rsid w:val="009A1391"/>
    <w:rsid w:val="009A241A"/>
    <w:rsid w:val="009A25EB"/>
    <w:rsid w:val="009A2924"/>
    <w:rsid w:val="009A307A"/>
    <w:rsid w:val="009A3360"/>
    <w:rsid w:val="009A3721"/>
    <w:rsid w:val="009A379A"/>
    <w:rsid w:val="009A3D8E"/>
    <w:rsid w:val="009A3E72"/>
    <w:rsid w:val="009A3F5C"/>
    <w:rsid w:val="009A455F"/>
    <w:rsid w:val="009A4587"/>
    <w:rsid w:val="009A45BE"/>
    <w:rsid w:val="009A5952"/>
    <w:rsid w:val="009A5F35"/>
    <w:rsid w:val="009A5FEE"/>
    <w:rsid w:val="009A68F0"/>
    <w:rsid w:val="009A6B07"/>
    <w:rsid w:val="009A6C25"/>
    <w:rsid w:val="009A70B2"/>
    <w:rsid w:val="009B086A"/>
    <w:rsid w:val="009B0AD3"/>
    <w:rsid w:val="009B14C8"/>
    <w:rsid w:val="009B1702"/>
    <w:rsid w:val="009B182A"/>
    <w:rsid w:val="009B2317"/>
    <w:rsid w:val="009B24B2"/>
    <w:rsid w:val="009B265B"/>
    <w:rsid w:val="009B32BC"/>
    <w:rsid w:val="009B464B"/>
    <w:rsid w:val="009B5369"/>
    <w:rsid w:val="009B5861"/>
    <w:rsid w:val="009B5885"/>
    <w:rsid w:val="009B58FE"/>
    <w:rsid w:val="009B5A6F"/>
    <w:rsid w:val="009B5E71"/>
    <w:rsid w:val="009C0AD0"/>
    <w:rsid w:val="009C0E89"/>
    <w:rsid w:val="009C10A0"/>
    <w:rsid w:val="009C12CA"/>
    <w:rsid w:val="009C1787"/>
    <w:rsid w:val="009C1D81"/>
    <w:rsid w:val="009C2AE4"/>
    <w:rsid w:val="009C3CFA"/>
    <w:rsid w:val="009C3F57"/>
    <w:rsid w:val="009C47CA"/>
    <w:rsid w:val="009C5096"/>
    <w:rsid w:val="009C6185"/>
    <w:rsid w:val="009C63E6"/>
    <w:rsid w:val="009C6653"/>
    <w:rsid w:val="009C676B"/>
    <w:rsid w:val="009C6C7A"/>
    <w:rsid w:val="009C72A6"/>
    <w:rsid w:val="009D016F"/>
    <w:rsid w:val="009D0269"/>
    <w:rsid w:val="009D1059"/>
    <w:rsid w:val="009D125E"/>
    <w:rsid w:val="009D13C3"/>
    <w:rsid w:val="009D1DEB"/>
    <w:rsid w:val="009D2098"/>
    <w:rsid w:val="009D39BC"/>
    <w:rsid w:val="009D3BDD"/>
    <w:rsid w:val="009D3D78"/>
    <w:rsid w:val="009D41F2"/>
    <w:rsid w:val="009D4734"/>
    <w:rsid w:val="009D4D61"/>
    <w:rsid w:val="009D50AC"/>
    <w:rsid w:val="009D52FB"/>
    <w:rsid w:val="009D5DC9"/>
    <w:rsid w:val="009D658A"/>
    <w:rsid w:val="009D729F"/>
    <w:rsid w:val="009D74C4"/>
    <w:rsid w:val="009D7B88"/>
    <w:rsid w:val="009D7D41"/>
    <w:rsid w:val="009E0137"/>
    <w:rsid w:val="009E0CAA"/>
    <w:rsid w:val="009E143A"/>
    <w:rsid w:val="009E1B7E"/>
    <w:rsid w:val="009E1C7B"/>
    <w:rsid w:val="009E2823"/>
    <w:rsid w:val="009E2DB3"/>
    <w:rsid w:val="009E352E"/>
    <w:rsid w:val="009E41D5"/>
    <w:rsid w:val="009E432C"/>
    <w:rsid w:val="009E486E"/>
    <w:rsid w:val="009E4ACA"/>
    <w:rsid w:val="009E5447"/>
    <w:rsid w:val="009E54E4"/>
    <w:rsid w:val="009E5732"/>
    <w:rsid w:val="009E5E32"/>
    <w:rsid w:val="009E6176"/>
    <w:rsid w:val="009E61FC"/>
    <w:rsid w:val="009E6D08"/>
    <w:rsid w:val="009E7B22"/>
    <w:rsid w:val="009F033C"/>
    <w:rsid w:val="009F039B"/>
    <w:rsid w:val="009F0799"/>
    <w:rsid w:val="009F0FDD"/>
    <w:rsid w:val="009F1522"/>
    <w:rsid w:val="009F19BA"/>
    <w:rsid w:val="009F1B4A"/>
    <w:rsid w:val="009F1E98"/>
    <w:rsid w:val="009F209F"/>
    <w:rsid w:val="009F20C3"/>
    <w:rsid w:val="009F24E2"/>
    <w:rsid w:val="009F2529"/>
    <w:rsid w:val="009F2547"/>
    <w:rsid w:val="009F2678"/>
    <w:rsid w:val="009F311E"/>
    <w:rsid w:val="009F32E9"/>
    <w:rsid w:val="009F336A"/>
    <w:rsid w:val="009F34B2"/>
    <w:rsid w:val="009F35BF"/>
    <w:rsid w:val="009F3E29"/>
    <w:rsid w:val="009F409A"/>
    <w:rsid w:val="009F42A6"/>
    <w:rsid w:val="009F4E1D"/>
    <w:rsid w:val="009F4F79"/>
    <w:rsid w:val="009F5236"/>
    <w:rsid w:val="009F5A5B"/>
    <w:rsid w:val="009F64DE"/>
    <w:rsid w:val="009F6B3B"/>
    <w:rsid w:val="009F7B26"/>
    <w:rsid w:val="009F7C25"/>
    <w:rsid w:val="00A00592"/>
    <w:rsid w:val="00A0165E"/>
    <w:rsid w:val="00A01B4B"/>
    <w:rsid w:val="00A01C11"/>
    <w:rsid w:val="00A01C5A"/>
    <w:rsid w:val="00A02004"/>
    <w:rsid w:val="00A0233C"/>
    <w:rsid w:val="00A02FEC"/>
    <w:rsid w:val="00A03596"/>
    <w:rsid w:val="00A03F31"/>
    <w:rsid w:val="00A043FC"/>
    <w:rsid w:val="00A04534"/>
    <w:rsid w:val="00A046B3"/>
    <w:rsid w:val="00A048ED"/>
    <w:rsid w:val="00A049B1"/>
    <w:rsid w:val="00A04C95"/>
    <w:rsid w:val="00A04E86"/>
    <w:rsid w:val="00A04F48"/>
    <w:rsid w:val="00A04FDD"/>
    <w:rsid w:val="00A053A5"/>
    <w:rsid w:val="00A07F0B"/>
    <w:rsid w:val="00A10BD8"/>
    <w:rsid w:val="00A11889"/>
    <w:rsid w:val="00A11990"/>
    <w:rsid w:val="00A123DF"/>
    <w:rsid w:val="00A125E8"/>
    <w:rsid w:val="00A12C8F"/>
    <w:rsid w:val="00A1300F"/>
    <w:rsid w:val="00A13064"/>
    <w:rsid w:val="00A135AF"/>
    <w:rsid w:val="00A135FF"/>
    <w:rsid w:val="00A139D5"/>
    <w:rsid w:val="00A13B37"/>
    <w:rsid w:val="00A13BDB"/>
    <w:rsid w:val="00A13F86"/>
    <w:rsid w:val="00A141FF"/>
    <w:rsid w:val="00A15483"/>
    <w:rsid w:val="00A156D5"/>
    <w:rsid w:val="00A16952"/>
    <w:rsid w:val="00A17009"/>
    <w:rsid w:val="00A17017"/>
    <w:rsid w:val="00A17337"/>
    <w:rsid w:val="00A17DF6"/>
    <w:rsid w:val="00A17F31"/>
    <w:rsid w:val="00A201D6"/>
    <w:rsid w:val="00A20210"/>
    <w:rsid w:val="00A20548"/>
    <w:rsid w:val="00A20974"/>
    <w:rsid w:val="00A21C31"/>
    <w:rsid w:val="00A227E1"/>
    <w:rsid w:val="00A22918"/>
    <w:rsid w:val="00A2392C"/>
    <w:rsid w:val="00A24584"/>
    <w:rsid w:val="00A24999"/>
    <w:rsid w:val="00A24AD0"/>
    <w:rsid w:val="00A24D7D"/>
    <w:rsid w:val="00A25B09"/>
    <w:rsid w:val="00A25BA4"/>
    <w:rsid w:val="00A25D41"/>
    <w:rsid w:val="00A26311"/>
    <w:rsid w:val="00A264C8"/>
    <w:rsid w:val="00A26715"/>
    <w:rsid w:val="00A26D7D"/>
    <w:rsid w:val="00A27515"/>
    <w:rsid w:val="00A275FC"/>
    <w:rsid w:val="00A277FC"/>
    <w:rsid w:val="00A27C1A"/>
    <w:rsid w:val="00A27ED4"/>
    <w:rsid w:val="00A27F78"/>
    <w:rsid w:val="00A303F6"/>
    <w:rsid w:val="00A30498"/>
    <w:rsid w:val="00A3064C"/>
    <w:rsid w:val="00A30EA1"/>
    <w:rsid w:val="00A31068"/>
    <w:rsid w:val="00A313CC"/>
    <w:rsid w:val="00A32613"/>
    <w:rsid w:val="00A32D0B"/>
    <w:rsid w:val="00A33206"/>
    <w:rsid w:val="00A3388A"/>
    <w:rsid w:val="00A33BD3"/>
    <w:rsid w:val="00A33E1B"/>
    <w:rsid w:val="00A348B2"/>
    <w:rsid w:val="00A34A1E"/>
    <w:rsid w:val="00A34DF7"/>
    <w:rsid w:val="00A355A9"/>
    <w:rsid w:val="00A35B69"/>
    <w:rsid w:val="00A35D2D"/>
    <w:rsid w:val="00A37568"/>
    <w:rsid w:val="00A3767D"/>
    <w:rsid w:val="00A376B7"/>
    <w:rsid w:val="00A41363"/>
    <w:rsid w:val="00A41F02"/>
    <w:rsid w:val="00A41FB7"/>
    <w:rsid w:val="00A428A6"/>
    <w:rsid w:val="00A43136"/>
    <w:rsid w:val="00A433B5"/>
    <w:rsid w:val="00A43764"/>
    <w:rsid w:val="00A43C9D"/>
    <w:rsid w:val="00A448EF"/>
    <w:rsid w:val="00A44AF7"/>
    <w:rsid w:val="00A455BC"/>
    <w:rsid w:val="00A45875"/>
    <w:rsid w:val="00A459E5"/>
    <w:rsid w:val="00A462B5"/>
    <w:rsid w:val="00A46427"/>
    <w:rsid w:val="00A477C6"/>
    <w:rsid w:val="00A503CB"/>
    <w:rsid w:val="00A50432"/>
    <w:rsid w:val="00A50469"/>
    <w:rsid w:val="00A50D3E"/>
    <w:rsid w:val="00A51C5B"/>
    <w:rsid w:val="00A51FA5"/>
    <w:rsid w:val="00A51FB1"/>
    <w:rsid w:val="00A524B9"/>
    <w:rsid w:val="00A531A2"/>
    <w:rsid w:val="00A54409"/>
    <w:rsid w:val="00A5522B"/>
    <w:rsid w:val="00A55279"/>
    <w:rsid w:val="00A552B1"/>
    <w:rsid w:val="00A554AD"/>
    <w:rsid w:val="00A554D8"/>
    <w:rsid w:val="00A557EE"/>
    <w:rsid w:val="00A55F8B"/>
    <w:rsid w:val="00A562C9"/>
    <w:rsid w:val="00A56A8D"/>
    <w:rsid w:val="00A56C7F"/>
    <w:rsid w:val="00A571FF"/>
    <w:rsid w:val="00A5772B"/>
    <w:rsid w:val="00A57865"/>
    <w:rsid w:val="00A579C9"/>
    <w:rsid w:val="00A57B94"/>
    <w:rsid w:val="00A60058"/>
    <w:rsid w:val="00A60A68"/>
    <w:rsid w:val="00A61909"/>
    <w:rsid w:val="00A61A5B"/>
    <w:rsid w:val="00A61F48"/>
    <w:rsid w:val="00A62142"/>
    <w:rsid w:val="00A62BBE"/>
    <w:rsid w:val="00A62CE0"/>
    <w:rsid w:val="00A62D3D"/>
    <w:rsid w:val="00A63020"/>
    <w:rsid w:val="00A63A50"/>
    <w:rsid w:val="00A63CB3"/>
    <w:rsid w:val="00A63CF1"/>
    <w:rsid w:val="00A6407A"/>
    <w:rsid w:val="00A640ED"/>
    <w:rsid w:val="00A64D21"/>
    <w:rsid w:val="00A65BC4"/>
    <w:rsid w:val="00A65C90"/>
    <w:rsid w:val="00A6657A"/>
    <w:rsid w:val="00A66BF3"/>
    <w:rsid w:val="00A6714D"/>
    <w:rsid w:val="00A67155"/>
    <w:rsid w:val="00A67558"/>
    <w:rsid w:val="00A677C2"/>
    <w:rsid w:val="00A70127"/>
    <w:rsid w:val="00A706BB"/>
    <w:rsid w:val="00A70D8B"/>
    <w:rsid w:val="00A71761"/>
    <w:rsid w:val="00A71FAA"/>
    <w:rsid w:val="00A72750"/>
    <w:rsid w:val="00A74364"/>
    <w:rsid w:val="00A74682"/>
    <w:rsid w:val="00A759B6"/>
    <w:rsid w:val="00A75D3B"/>
    <w:rsid w:val="00A76111"/>
    <w:rsid w:val="00A77137"/>
    <w:rsid w:val="00A772C8"/>
    <w:rsid w:val="00A77D1F"/>
    <w:rsid w:val="00A77D27"/>
    <w:rsid w:val="00A77EC0"/>
    <w:rsid w:val="00A802FD"/>
    <w:rsid w:val="00A803E4"/>
    <w:rsid w:val="00A81054"/>
    <w:rsid w:val="00A81797"/>
    <w:rsid w:val="00A81ABC"/>
    <w:rsid w:val="00A82A46"/>
    <w:rsid w:val="00A8326F"/>
    <w:rsid w:val="00A83386"/>
    <w:rsid w:val="00A841F3"/>
    <w:rsid w:val="00A843A7"/>
    <w:rsid w:val="00A8450D"/>
    <w:rsid w:val="00A84642"/>
    <w:rsid w:val="00A84A2D"/>
    <w:rsid w:val="00A84A97"/>
    <w:rsid w:val="00A84C72"/>
    <w:rsid w:val="00A865C8"/>
    <w:rsid w:val="00A86F4C"/>
    <w:rsid w:val="00A870C5"/>
    <w:rsid w:val="00A87436"/>
    <w:rsid w:val="00A87502"/>
    <w:rsid w:val="00A87B8A"/>
    <w:rsid w:val="00A903C0"/>
    <w:rsid w:val="00A906D8"/>
    <w:rsid w:val="00A9125D"/>
    <w:rsid w:val="00A918C7"/>
    <w:rsid w:val="00A92127"/>
    <w:rsid w:val="00A921DD"/>
    <w:rsid w:val="00A9273E"/>
    <w:rsid w:val="00A92780"/>
    <w:rsid w:val="00A93AF4"/>
    <w:rsid w:val="00A93CFD"/>
    <w:rsid w:val="00A94497"/>
    <w:rsid w:val="00A94DAE"/>
    <w:rsid w:val="00A95B3B"/>
    <w:rsid w:val="00A96850"/>
    <w:rsid w:val="00A96CFC"/>
    <w:rsid w:val="00A96EC6"/>
    <w:rsid w:val="00A97006"/>
    <w:rsid w:val="00A97045"/>
    <w:rsid w:val="00A9748D"/>
    <w:rsid w:val="00A97B53"/>
    <w:rsid w:val="00A97EB3"/>
    <w:rsid w:val="00AA0025"/>
    <w:rsid w:val="00AA03EE"/>
    <w:rsid w:val="00AA04AE"/>
    <w:rsid w:val="00AA1AA8"/>
    <w:rsid w:val="00AA2D3C"/>
    <w:rsid w:val="00AA325C"/>
    <w:rsid w:val="00AA3319"/>
    <w:rsid w:val="00AA332A"/>
    <w:rsid w:val="00AA394B"/>
    <w:rsid w:val="00AA3BB5"/>
    <w:rsid w:val="00AA4438"/>
    <w:rsid w:val="00AA5191"/>
    <w:rsid w:val="00AA58CD"/>
    <w:rsid w:val="00AA5AA0"/>
    <w:rsid w:val="00AA5BA2"/>
    <w:rsid w:val="00AA648A"/>
    <w:rsid w:val="00AA64B9"/>
    <w:rsid w:val="00AA66B8"/>
    <w:rsid w:val="00AA6A6A"/>
    <w:rsid w:val="00AA6B63"/>
    <w:rsid w:val="00AA6DB2"/>
    <w:rsid w:val="00AA771D"/>
    <w:rsid w:val="00AA788E"/>
    <w:rsid w:val="00AA7B10"/>
    <w:rsid w:val="00AA7D11"/>
    <w:rsid w:val="00AA7EC1"/>
    <w:rsid w:val="00AB14C7"/>
    <w:rsid w:val="00AB2119"/>
    <w:rsid w:val="00AB23C8"/>
    <w:rsid w:val="00AB26CC"/>
    <w:rsid w:val="00AB293A"/>
    <w:rsid w:val="00AB29E2"/>
    <w:rsid w:val="00AB2A58"/>
    <w:rsid w:val="00AB2F8F"/>
    <w:rsid w:val="00AB3080"/>
    <w:rsid w:val="00AB3296"/>
    <w:rsid w:val="00AB353A"/>
    <w:rsid w:val="00AB3605"/>
    <w:rsid w:val="00AB3785"/>
    <w:rsid w:val="00AB3A2F"/>
    <w:rsid w:val="00AB3ED1"/>
    <w:rsid w:val="00AB400A"/>
    <w:rsid w:val="00AB46D0"/>
    <w:rsid w:val="00AB4AB5"/>
    <w:rsid w:val="00AB4C02"/>
    <w:rsid w:val="00AB4D96"/>
    <w:rsid w:val="00AB5338"/>
    <w:rsid w:val="00AB54F9"/>
    <w:rsid w:val="00AB5690"/>
    <w:rsid w:val="00AB585A"/>
    <w:rsid w:val="00AB67D9"/>
    <w:rsid w:val="00AB69A1"/>
    <w:rsid w:val="00AB6B96"/>
    <w:rsid w:val="00AB7483"/>
    <w:rsid w:val="00AB7767"/>
    <w:rsid w:val="00AB7838"/>
    <w:rsid w:val="00AB7A38"/>
    <w:rsid w:val="00AC073F"/>
    <w:rsid w:val="00AC100C"/>
    <w:rsid w:val="00AC1152"/>
    <w:rsid w:val="00AC128F"/>
    <w:rsid w:val="00AC1386"/>
    <w:rsid w:val="00AC148C"/>
    <w:rsid w:val="00AC157E"/>
    <w:rsid w:val="00AC1773"/>
    <w:rsid w:val="00AC1A6D"/>
    <w:rsid w:val="00AC1B16"/>
    <w:rsid w:val="00AC1D58"/>
    <w:rsid w:val="00AC27B7"/>
    <w:rsid w:val="00AC3831"/>
    <w:rsid w:val="00AC3CF4"/>
    <w:rsid w:val="00AC44E1"/>
    <w:rsid w:val="00AC48DE"/>
    <w:rsid w:val="00AC521B"/>
    <w:rsid w:val="00AC54B6"/>
    <w:rsid w:val="00AC5520"/>
    <w:rsid w:val="00AC5856"/>
    <w:rsid w:val="00AC6EB2"/>
    <w:rsid w:val="00AC7ED2"/>
    <w:rsid w:val="00AD028C"/>
    <w:rsid w:val="00AD0B44"/>
    <w:rsid w:val="00AD0DF8"/>
    <w:rsid w:val="00AD101B"/>
    <w:rsid w:val="00AD1183"/>
    <w:rsid w:val="00AD1276"/>
    <w:rsid w:val="00AD1BD3"/>
    <w:rsid w:val="00AD1D85"/>
    <w:rsid w:val="00AD2513"/>
    <w:rsid w:val="00AD2A46"/>
    <w:rsid w:val="00AD2E86"/>
    <w:rsid w:val="00AD466C"/>
    <w:rsid w:val="00AD4BB5"/>
    <w:rsid w:val="00AD5C1F"/>
    <w:rsid w:val="00AD5C7D"/>
    <w:rsid w:val="00AD5F3B"/>
    <w:rsid w:val="00AD5FF2"/>
    <w:rsid w:val="00AD61F8"/>
    <w:rsid w:val="00AD6E93"/>
    <w:rsid w:val="00AD762C"/>
    <w:rsid w:val="00AD7DF9"/>
    <w:rsid w:val="00AE0119"/>
    <w:rsid w:val="00AE0254"/>
    <w:rsid w:val="00AE05E4"/>
    <w:rsid w:val="00AE0A0A"/>
    <w:rsid w:val="00AE0E93"/>
    <w:rsid w:val="00AE107C"/>
    <w:rsid w:val="00AE1555"/>
    <w:rsid w:val="00AE1BB0"/>
    <w:rsid w:val="00AE1E8F"/>
    <w:rsid w:val="00AE1E9A"/>
    <w:rsid w:val="00AE2093"/>
    <w:rsid w:val="00AE2399"/>
    <w:rsid w:val="00AE2A4C"/>
    <w:rsid w:val="00AE3004"/>
    <w:rsid w:val="00AE3556"/>
    <w:rsid w:val="00AE3C1B"/>
    <w:rsid w:val="00AE408F"/>
    <w:rsid w:val="00AE492A"/>
    <w:rsid w:val="00AE5011"/>
    <w:rsid w:val="00AE5630"/>
    <w:rsid w:val="00AE5E1C"/>
    <w:rsid w:val="00AE6961"/>
    <w:rsid w:val="00AE6AC5"/>
    <w:rsid w:val="00AE6CDA"/>
    <w:rsid w:val="00AE74D0"/>
    <w:rsid w:val="00AE7FAD"/>
    <w:rsid w:val="00AF0243"/>
    <w:rsid w:val="00AF0681"/>
    <w:rsid w:val="00AF0781"/>
    <w:rsid w:val="00AF07EA"/>
    <w:rsid w:val="00AF0D1E"/>
    <w:rsid w:val="00AF13B2"/>
    <w:rsid w:val="00AF14E9"/>
    <w:rsid w:val="00AF177A"/>
    <w:rsid w:val="00AF1E38"/>
    <w:rsid w:val="00AF20AC"/>
    <w:rsid w:val="00AF2195"/>
    <w:rsid w:val="00AF2499"/>
    <w:rsid w:val="00AF2D06"/>
    <w:rsid w:val="00AF31CE"/>
    <w:rsid w:val="00AF5D6F"/>
    <w:rsid w:val="00AF60B2"/>
    <w:rsid w:val="00AF6A25"/>
    <w:rsid w:val="00AF7856"/>
    <w:rsid w:val="00AF7CE4"/>
    <w:rsid w:val="00B01118"/>
    <w:rsid w:val="00B01812"/>
    <w:rsid w:val="00B019D5"/>
    <w:rsid w:val="00B01A21"/>
    <w:rsid w:val="00B01E1E"/>
    <w:rsid w:val="00B01E95"/>
    <w:rsid w:val="00B02594"/>
    <w:rsid w:val="00B02F80"/>
    <w:rsid w:val="00B03589"/>
    <w:rsid w:val="00B03A17"/>
    <w:rsid w:val="00B03EB8"/>
    <w:rsid w:val="00B0450C"/>
    <w:rsid w:val="00B04831"/>
    <w:rsid w:val="00B049F7"/>
    <w:rsid w:val="00B05135"/>
    <w:rsid w:val="00B0555C"/>
    <w:rsid w:val="00B0569B"/>
    <w:rsid w:val="00B05FB3"/>
    <w:rsid w:val="00B06019"/>
    <w:rsid w:val="00B06259"/>
    <w:rsid w:val="00B062E4"/>
    <w:rsid w:val="00B06446"/>
    <w:rsid w:val="00B0648A"/>
    <w:rsid w:val="00B069C8"/>
    <w:rsid w:val="00B06D1A"/>
    <w:rsid w:val="00B06EAB"/>
    <w:rsid w:val="00B115A9"/>
    <w:rsid w:val="00B116DB"/>
    <w:rsid w:val="00B11945"/>
    <w:rsid w:val="00B11C8E"/>
    <w:rsid w:val="00B11FF7"/>
    <w:rsid w:val="00B12619"/>
    <w:rsid w:val="00B12A93"/>
    <w:rsid w:val="00B12DC1"/>
    <w:rsid w:val="00B13993"/>
    <w:rsid w:val="00B14F59"/>
    <w:rsid w:val="00B14FFE"/>
    <w:rsid w:val="00B151C8"/>
    <w:rsid w:val="00B157CE"/>
    <w:rsid w:val="00B1641E"/>
    <w:rsid w:val="00B16D99"/>
    <w:rsid w:val="00B16D9B"/>
    <w:rsid w:val="00B20CD1"/>
    <w:rsid w:val="00B211ED"/>
    <w:rsid w:val="00B2193C"/>
    <w:rsid w:val="00B221FC"/>
    <w:rsid w:val="00B225F3"/>
    <w:rsid w:val="00B228E8"/>
    <w:rsid w:val="00B22916"/>
    <w:rsid w:val="00B23A2B"/>
    <w:rsid w:val="00B23BF8"/>
    <w:rsid w:val="00B23D53"/>
    <w:rsid w:val="00B244EF"/>
    <w:rsid w:val="00B246E1"/>
    <w:rsid w:val="00B25171"/>
    <w:rsid w:val="00B2564E"/>
    <w:rsid w:val="00B25826"/>
    <w:rsid w:val="00B25982"/>
    <w:rsid w:val="00B25DD7"/>
    <w:rsid w:val="00B25E15"/>
    <w:rsid w:val="00B261F4"/>
    <w:rsid w:val="00B262FA"/>
    <w:rsid w:val="00B26592"/>
    <w:rsid w:val="00B27556"/>
    <w:rsid w:val="00B27581"/>
    <w:rsid w:val="00B277C4"/>
    <w:rsid w:val="00B3087B"/>
    <w:rsid w:val="00B30A2B"/>
    <w:rsid w:val="00B30AA8"/>
    <w:rsid w:val="00B31176"/>
    <w:rsid w:val="00B323AB"/>
    <w:rsid w:val="00B32E1F"/>
    <w:rsid w:val="00B33238"/>
    <w:rsid w:val="00B33358"/>
    <w:rsid w:val="00B333EB"/>
    <w:rsid w:val="00B3343D"/>
    <w:rsid w:val="00B33BAA"/>
    <w:rsid w:val="00B34CF2"/>
    <w:rsid w:val="00B3589D"/>
    <w:rsid w:val="00B35D9B"/>
    <w:rsid w:val="00B371A7"/>
    <w:rsid w:val="00B37D2D"/>
    <w:rsid w:val="00B37D91"/>
    <w:rsid w:val="00B37F67"/>
    <w:rsid w:val="00B40105"/>
    <w:rsid w:val="00B401AC"/>
    <w:rsid w:val="00B402EC"/>
    <w:rsid w:val="00B4041E"/>
    <w:rsid w:val="00B4044B"/>
    <w:rsid w:val="00B4086A"/>
    <w:rsid w:val="00B4090A"/>
    <w:rsid w:val="00B41093"/>
    <w:rsid w:val="00B410C9"/>
    <w:rsid w:val="00B416BB"/>
    <w:rsid w:val="00B4177F"/>
    <w:rsid w:val="00B41F8B"/>
    <w:rsid w:val="00B42289"/>
    <w:rsid w:val="00B42541"/>
    <w:rsid w:val="00B43965"/>
    <w:rsid w:val="00B44476"/>
    <w:rsid w:val="00B44E30"/>
    <w:rsid w:val="00B46026"/>
    <w:rsid w:val="00B466B6"/>
    <w:rsid w:val="00B46B95"/>
    <w:rsid w:val="00B46BBA"/>
    <w:rsid w:val="00B46D79"/>
    <w:rsid w:val="00B46F60"/>
    <w:rsid w:val="00B473D2"/>
    <w:rsid w:val="00B50007"/>
    <w:rsid w:val="00B505BA"/>
    <w:rsid w:val="00B50623"/>
    <w:rsid w:val="00B50D6B"/>
    <w:rsid w:val="00B5162C"/>
    <w:rsid w:val="00B521E1"/>
    <w:rsid w:val="00B527B8"/>
    <w:rsid w:val="00B53020"/>
    <w:rsid w:val="00B5371D"/>
    <w:rsid w:val="00B53B5D"/>
    <w:rsid w:val="00B53B62"/>
    <w:rsid w:val="00B53EF9"/>
    <w:rsid w:val="00B540A9"/>
    <w:rsid w:val="00B5422B"/>
    <w:rsid w:val="00B55353"/>
    <w:rsid w:val="00B5577D"/>
    <w:rsid w:val="00B559A2"/>
    <w:rsid w:val="00B55CD2"/>
    <w:rsid w:val="00B55D51"/>
    <w:rsid w:val="00B561F0"/>
    <w:rsid w:val="00B56FA3"/>
    <w:rsid w:val="00B574A4"/>
    <w:rsid w:val="00B57946"/>
    <w:rsid w:val="00B57CC5"/>
    <w:rsid w:val="00B6017F"/>
    <w:rsid w:val="00B601A0"/>
    <w:rsid w:val="00B60A80"/>
    <w:rsid w:val="00B60B09"/>
    <w:rsid w:val="00B612D8"/>
    <w:rsid w:val="00B613BA"/>
    <w:rsid w:val="00B614C2"/>
    <w:rsid w:val="00B6163F"/>
    <w:rsid w:val="00B6164B"/>
    <w:rsid w:val="00B61D27"/>
    <w:rsid w:val="00B61FF2"/>
    <w:rsid w:val="00B6267B"/>
    <w:rsid w:val="00B62B00"/>
    <w:rsid w:val="00B62C0D"/>
    <w:rsid w:val="00B64194"/>
    <w:rsid w:val="00B6430B"/>
    <w:rsid w:val="00B64785"/>
    <w:rsid w:val="00B64D92"/>
    <w:rsid w:val="00B65AF5"/>
    <w:rsid w:val="00B66521"/>
    <w:rsid w:val="00B667DC"/>
    <w:rsid w:val="00B6688E"/>
    <w:rsid w:val="00B67020"/>
    <w:rsid w:val="00B67CEA"/>
    <w:rsid w:val="00B67D93"/>
    <w:rsid w:val="00B705D6"/>
    <w:rsid w:val="00B70607"/>
    <w:rsid w:val="00B715DF"/>
    <w:rsid w:val="00B71A5D"/>
    <w:rsid w:val="00B71D09"/>
    <w:rsid w:val="00B72221"/>
    <w:rsid w:val="00B7229D"/>
    <w:rsid w:val="00B722BF"/>
    <w:rsid w:val="00B72599"/>
    <w:rsid w:val="00B72652"/>
    <w:rsid w:val="00B72AA7"/>
    <w:rsid w:val="00B732C7"/>
    <w:rsid w:val="00B73315"/>
    <w:rsid w:val="00B73505"/>
    <w:rsid w:val="00B73C09"/>
    <w:rsid w:val="00B740A6"/>
    <w:rsid w:val="00B74918"/>
    <w:rsid w:val="00B74AE6"/>
    <w:rsid w:val="00B74B00"/>
    <w:rsid w:val="00B75666"/>
    <w:rsid w:val="00B75813"/>
    <w:rsid w:val="00B75BA4"/>
    <w:rsid w:val="00B76BD8"/>
    <w:rsid w:val="00B76D22"/>
    <w:rsid w:val="00B773DB"/>
    <w:rsid w:val="00B7766E"/>
    <w:rsid w:val="00B80087"/>
    <w:rsid w:val="00B807BC"/>
    <w:rsid w:val="00B80F9E"/>
    <w:rsid w:val="00B8117B"/>
    <w:rsid w:val="00B8147B"/>
    <w:rsid w:val="00B818B8"/>
    <w:rsid w:val="00B81BA7"/>
    <w:rsid w:val="00B8275B"/>
    <w:rsid w:val="00B84465"/>
    <w:rsid w:val="00B844EC"/>
    <w:rsid w:val="00B85092"/>
    <w:rsid w:val="00B85A25"/>
    <w:rsid w:val="00B860BB"/>
    <w:rsid w:val="00B862DE"/>
    <w:rsid w:val="00B865B6"/>
    <w:rsid w:val="00B86D25"/>
    <w:rsid w:val="00B86E77"/>
    <w:rsid w:val="00B86F2F"/>
    <w:rsid w:val="00B90297"/>
    <w:rsid w:val="00B909E3"/>
    <w:rsid w:val="00B90E2B"/>
    <w:rsid w:val="00B91642"/>
    <w:rsid w:val="00B916E0"/>
    <w:rsid w:val="00B91B48"/>
    <w:rsid w:val="00B92055"/>
    <w:rsid w:val="00B92905"/>
    <w:rsid w:val="00B92B7C"/>
    <w:rsid w:val="00B9341D"/>
    <w:rsid w:val="00B93501"/>
    <w:rsid w:val="00B939BA"/>
    <w:rsid w:val="00B941ED"/>
    <w:rsid w:val="00B94504"/>
    <w:rsid w:val="00B948AE"/>
    <w:rsid w:val="00B94C7F"/>
    <w:rsid w:val="00B94FB4"/>
    <w:rsid w:val="00B951C7"/>
    <w:rsid w:val="00B95628"/>
    <w:rsid w:val="00B9585B"/>
    <w:rsid w:val="00B96649"/>
    <w:rsid w:val="00B96D57"/>
    <w:rsid w:val="00B97324"/>
    <w:rsid w:val="00B976E3"/>
    <w:rsid w:val="00B97C53"/>
    <w:rsid w:val="00BA012D"/>
    <w:rsid w:val="00BA04CD"/>
    <w:rsid w:val="00BA0D4E"/>
    <w:rsid w:val="00BA2042"/>
    <w:rsid w:val="00BA2313"/>
    <w:rsid w:val="00BA2FC0"/>
    <w:rsid w:val="00BA361C"/>
    <w:rsid w:val="00BA3655"/>
    <w:rsid w:val="00BA3D1A"/>
    <w:rsid w:val="00BA3D7A"/>
    <w:rsid w:val="00BA3E3A"/>
    <w:rsid w:val="00BA3E59"/>
    <w:rsid w:val="00BA3EE2"/>
    <w:rsid w:val="00BA46EE"/>
    <w:rsid w:val="00BA48E3"/>
    <w:rsid w:val="00BA4C59"/>
    <w:rsid w:val="00BA4FEF"/>
    <w:rsid w:val="00BA5150"/>
    <w:rsid w:val="00BA5AA3"/>
    <w:rsid w:val="00BA6139"/>
    <w:rsid w:val="00BA7165"/>
    <w:rsid w:val="00BA7341"/>
    <w:rsid w:val="00BA7491"/>
    <w:rsid w:val="00BA760E"/>
    <w:rsid w:val="00BA7642"/>
    <w:rsid w:val="00BA7CA4"/>
    <w:rsid w:val="00BB013A"/>
    <w:rsid w:val="00BB119D"/>
    <w:rsid w:val="00BB12F9"/>
    <w:rsid w:val="00BB1818"/>
    <w:rsid w:val="00BB1D8E"/>
    <w:rsid w:val="00BB1F6A"/>
    <w:rsid w:val="00BB22C2"/>
    <w:rsid w:val="00BB254E"/>
    <w:rsid w:val="00BB276D"/>
    <w:rsid w:val="00BB2CB0"/>
    <w:rsid w:val="00BB2E58"/>
    <w:rsid w:val="00BB3319"/>
    <w:rsid w:val="00BB3C49"/>
    <w:rsid w:val="00BB3C4C"/>
    <w:rsid w:val="00BB3EDF"/>
    <w:rsid w:val="00BB41A5"/>
    <w:rsid w:val="00BB445C"/>
    <w:rsid w:val="00BB477C"/>
    <w:rsid w:val="00BB486C"/>
    <w:rsid w:val="00BB4A58"/>
    <w:rsid w:val="00BB4F5B"/>
    <w:rsid w:val="00BB50A6"/>
    <w:rsid w:val="00BB53A3"/>
    <w:rsid w:val="00BB5456"/>
    <w:rsid w:val="00BB54C9"/>
    <w:rsid w:val="00BB67D1"/>
    <w:rsid w:val="00BB68F0"/>
    <w:rsid w:val="00BB6B75"/>
    <w:rsid w:val="00BB7275"/>
    <w:rsid w:val="00BB7276"/>
    <w:rsid w:val="00BC00B4"/>
    <w:rsid w:val="00BC0294"/>
    <w:rsid w:val="00BC02BE"/>
    <w:rsid w:val="00BC04E1"/>
    <w:rsid w:val="00BC082C"/>
    <w:rsid w:val="00BC08BE"/>
    <w:rsid w:val="00BC0BE9"/>
    <w:rsid w:val="00BC0E46"/>
    <w:rsid w:val="00BC1100"/>
    <w:rsid w:val="00BC1C1B"/>
    <w:rsid w:val="00BC1CBA"/>
    <w:rsid w:val="00BC1D39"/>
    <w:rsid w:val="00BC1FA6"/>
    <w:rsid w:val="00BC2352"/>
    <w:rsid w:val="00BC343A"/>
    <w:rsid w:val="00BC3E28"/>
    <w:rsid w:val="00BC436D"/>
    <w:rsid w:val="00BC4653"/>
    <w:rsid w:val="00BC4D82"/>
    <w:rsid w:val="00BC5107"/>
    <w:rsid w:val="00BC5749"/>
    <w:rsid w:val="00BC5B9B"/>
    <w:rsid w:val="00BC5E79"/>
    <w:rsid w:val="00BC73CF"/>
    <w:rsid w:val="00BC7BDB"/>
    <w:rsid w:val="00BC7EDC"/>
    <w:rsid w:val="00BD06F4"/>
    <w:rsid w:val="00BD1400"/>
    <w:rsid w:val="00BD1563"/>
    <w:rsid w:val="00BD17EA"/>
    <w:rsid w:val="00BD1EC2"/>
    <w:rsid w:val="00BD2339"/>
    <w:rsid w:val="00BD2399"/>
    <w:rsid w:val="00BD2775"/>
    <w:rsid w:val="00BD287E"/>
    <w:rsid w:val="00BD33BA"/>
    <w:rsid w:val="00BD412F"/>
    <w:rsid w:val="00BD4310"/>
    <w:rsid w:val="00BD49F8"/>
    <w:rsid w:val="00BD5778"/>
    <w:rsid w:val="00BD5D83"/>
    <w:rsid w:val="00BD64B3"/>
    <w:rsid w:val="00BD6685"/>
    <w:rsid w:val="00BD74C5"/>
    <w:rsid w:val="00BE05F0"/>
    <w:rsid w:val="00BE06B2"/>
    <w:rsid w:val="00BE0AAC"/>
    <w:rsid w:val="00BE0F45"/>
    <w:rsid w:val="00BE2064"/>
    <w:rsid w:val="00BE2179"/>
    <w:rsid w:val="00BE4950"/>
    <w:rsid w:val="00BE4D92"/>
    <w:rsid w:val="00BE5066"/>
    <w:rsid w:val="00BE54B3"/>
    <w:rsid w:val="00BE58DC"/>
    <w:rsid w:val="00BE5E9E"/>
    <w:rsid w:val="00BE60A3"/>
    <w:rsid w:val="00BE6AA0"/>
    <w:rsid w:val="00BE7986"/>
    <w:rsid w:val="00BF0AAD"/>
    <w:rsid w:val="00BF0D1F"/>
    <w:rsid w:val="00BF0F22"/>
    <w:rsid w:val="00BF0F8D"/>
    <w:rsid w:val="00BF10AE"/>
    <w:rsid w:val="00BF1218"/>
    <w:rsid w:val="00BF25BA"/>
    <w:rsid w:val="00BF25FB"/>
    <w:rsid w:val="00BF28C7"/>
    <w:rsid w:val="00BF2D63"/>
    <w:rsid w:val="00BF39BA"/>
    <w:rsid w:val="00BF3AF2"/>
    <w:rsid w:val="00BF3C7B"/>
    <w:rsid w:val="00BF4C96"/>
    <w:rsid w:val="00BF51B9"/>
    <w:rsid w:val="00BF53BC"/>
    <w:rsid w:val="00BF66F2"/>
    <w:rsid w:val="00BF6813"/>
    <w:rsid w:val="00BF705F"/>
    <w:rsid w:val="00C00558"/>
    <w:rsid w:val="00C00C90"/>
    <w:rsid w:val="00C00D93"/>
    <w:rsid w:val="00C00E0D"/>
    <w:rsid w:val="00C00E4C"/>
    <w:rsid w:val="00C01EE2"/>
    <w:rsid w:val="00C0201B"/>
    <w:rsid w:val="00C0217A"/>
    <w:rsid w:val="00C0346B"/>
    <w:rsid w:val="00C03835"/>
    <w:rsid w:val="00C04163"/>
    <w:rsid w:val="00C041A0"/>
    <w:rsid w:val="00C041AB"/>
    <w:rsid w:val="00C04890"/>
    <w:rsid w:val="00C04F21"/>
    <w:rsid w:val="00C05480"/>
    <w:rsid w:val="00C0563B"/>
    <w:rsid w:val="00C05653"/>
    <w:rsid w:val="00C05838"/>
    <w:rsid w:val="00C0593D"/>
    <w:rsid w:val="00C065CA"/>
    <w:rsid w:val="00C0717D"/>
    <w:rsid w:val="00C0781D"/>
    <w:rsid w:val="00C07DC3"/>
    <w:rsid w:val="00C10091"/>
    <w:rsid w:val="00C10344"/>
    <w:rsid w:val="00C106C6"/>
    <w:rsid w:val="00C10726"/>
    <w:rsid w:val="00C11163"/>
    <w:rsid w:val="00C117DC"/>
    <w:rsid w:val="00C11B6E"/>
    <w:rsid w:val="00C120AE"/>
    <w:rsid w:val="00C12126"/>
    <w:rsid w:val="00C123CB"/>
    <w:rsid w:val="00C126B5"/>
    <w:rsid w:val="00C12AD0"/>
    <w:rsid w:val="00C12C5E"/>
    <w:rsid w:val="00C12C82"/>
    <w:rsid w:val="00C1384B"/>
    <w:rsid w:val="00C14376"/>
    <w:rsid w:val="00C14A3F"/>
    <w:rsid w:val="00C14AFF"/>
    <w:rsid w:val="00C152D2"/>
    <w:rsid w:val="00C15CAF"/>
    <w:rsid w:val="00C15FCB"/>
    <w:rsid w:val="00C16537"/>
    <w:rsid w:val="00C169DD"/>
    <w:rsid w:val="00C16F1D"/>
    <w:rsid w:val="00C17308"/>
    <w:rsid w:val="00C17B2F"/>
    <w:rsid w:val="00C17BBE"/>
    <w:rsid w:val="00C20ADD"/>
    <w:rsid w:val="00C20D0B"/>
    <w:rsid w:val="00C21440"/>
    <w:rsid w:val="00C21911"/>
    <w:rsid w:val="00C21EC7"/>
    <w:rsid w:val="00C222E6"/>
    <w:rsid w:val="00C22B50"/>
    <w:rsid w:val="00C22C25"/>
    <w:rsid w:val="00C23DC1"/>
    <w:rsid w:val="00C2457C"/>
    <w:rsid w:val="00C24A47"/>
    <w:rsid w:val="00C24BCB"/>
    <w:rsid w:val="00C24C67"/>
    <w:rsid w:val="00C2583C"/>
    <w:rsid w:val="00C25855"/>
    <w:rsid w:val="00C25B29"/>
    <w:rsid w:val="00C26344"/>
    <w:rsid w:val="00C26362"/>
    <w:rsid w:val="00C26F31"/>
    <w:rsid w:val="00C270A1"/>
    <w:rsid w:val="00C270A5"/>
    <w:rsid w:val="00C3059E"/>
    <w:rsid w:val="00C316D6"/>
    <w:rsid w:val="00C31B7D"/>
    <w:rsid w:val="00C31CC6"/>
    <w:rsid w:val="00C32B6B"/>
    <w:rsid w:val="00C3345D"/>
    <w:rsid w:val="00C33482"/>
    <w:rsid w:val="00C33FFD"/>
    <w:rsid w:val="00C34531"/>
    <w:rsid w:val="00C348CB"/>
    <w:rsid w:val="00C34D16"/>
    <w:rsid w:val="00C36204"/>
    <w:rsid w:val="00C36952"/>
    <w:rsid w:val="00C36A27"/>
    <w:rsid w:val="00C36A98"/>
    <w:rsid w:val="00C36D5F"/>
    <w:rsid w:val="00C3707C"/>
    <w:rsid w:val="00C37319"/>
    <w:rsid w:val="00C37CD5"/>
    <w:rsid w:val="00C400AF"/>
    <w:rsid w:val="00C41166"/>
    <w:rsid w:val="00C412D8"/>
    <w:rsid w:val="00C41EF2"/>
    <w:rsid w:val="00C4203D"/>
    <w:rsid w:val="00C424AC"/>
    <w:rsid w:val="00C42905"/>
    <w:rsid w:val="00C43856"/>
    <w:rsid w:val="00C439FB"/>
    <w:rsid w:val="00C44006"/>
    <w:rsid w:val="00C443DC"/>
    <w:rsid w:val="00C446AF"/>
    <w:rsid w:val="00C4552B"/>
    <w:rsid w:val="00C4562C"/>
    <w:rsid w:val="00C45738"/>
    <w:rsid w:val="00C46336"/>
    <w:rsid w:val="00C46440"/>
    <w:rsid w:val="00C46D89"/>
    <w:rsid w:val="00C474E5"/>
    <w:rsid w:val="00C47799"/>
    <w:rsid w:val="00C47D11"/>
    <w:rsid w:val="00C50B95"/>
    <w:rsid w:val="00C51009"/>
    <w:rsid w:val="00C51528"/>
    <w:rsid w:val="00C51772"/>
    <w:rsid w:val="00C51B4F"/>
    <w:rsid w:val="00C51DAC"/>
    <w:rsid w:val="00C524F8"/>
    <w:rsid w:val="00C52747"/>
    <w:rsid w:val="00C529D6"/>
    <w:rsid w:val="00C53220"/>
    <w:rsid w:val="00C53363"/>
    <w:rsid w:val="00C536BB"/>
    <w:rsid w:val="00C53A2D"/>
    <w:rsid w:val="00C54296"/>
    <w:rsid w:val="00C54ADE"/>
    <w:rsid w:val="00C54DCA"/>
    <w:rsid w:val="00C5500F"/>
    <w:rsid w:val="00C55129"/>
    <w:rsid w:val="00C5549E"/>
    <w:rsid w:val="00C55CA6"/>
    <w:rsid w:val="00C55E35"/>
    <w:rsid w:val="00C56158"/>
    <w:rsid w:val="00C56543"/>
    <w:rsid w:val="00C5742F"/>
    <w:rsid w:val="00C57434"/>
    <w:rsid w:val="00C5754A"/>
    <w:rsid w:val="00C60F00"/>
    <w:rsid w:val="00C60FE6"/>
    <w:rsid w:val="00C612DC"/>
    <w:rsid w:val="00C61B87"/>
    <w:rsid w:val="00C6222E"/>
    <w:rsid w:val="00C62BAE"/>
    <w:rsid w:val="00C62C07"/>
    <w:rsid w:val="00C632AC"/>
    <w:rsid w:val="00C63513"/>
    <w:rsid w:val="00C6430D"/>
    <w:rsid w:val="00C6556E"/>
    <w:rsid w:val="00C65F69"/>
    <w:rsid w:val="00C66060"/>
    <w:rsid w:val="00C66136"/>
    <w:rsid w:val="00C6617D"/>
    <w:rsid w:val="00C663B0"/>
    <w:rsid w:val="00C66667"/>
    <w:rsid w:val="00C66A36"/>
    <w:rsid w:val="00C67571"/>
    <w:rsid w:val="00C7073B"/>
    <w:rsid w:val="00C70BFB"/>
    <w:rsid w:val="00C71077"/>
    <w:rsid w:val="00C7185B"/>
    <w:rsid w:val="00C71C15"/>
    <w:rsid w:val="00C72668"/>
    <w:rsid w:val="00C729F5"/>
    <w:rsid w:val="00C730C6"/>
    <w:rsid w:val="00C7355D"/>
    <w:rsid w:val="00C73BAE"/>
    <w:rsid w:val="00C73EEB"/>
    <w:rsid w:val="00C7416D"/>
    <w:rsid w:val="00C74335"/>
    <w:rsid w:val="00C74AE7"/>
    <w:rsid w:val="00C74EAA"/>
    <w:rsid w:val="00C75EE2"/>
    <w:rsid w:val="00C75F2E"/>
    <w:rsid w:val="00C768A5"/>
    <w:rsid w:val="00C76DF8"/>
    <w:rsid w:val="00C76E3E"/>
    <w:rsid w:val="00C77064"/>
    <w:rsid w:val="00C77454"/>
    <w:rsid w:val="00C77B6F"/>
    <w:rsid w:val="00C80556"/>
    <w:rsid w:val="00C80B42"/>
    <w:rsid w:val="00C80D03"/>
    <w:rsid w:val="00C8118C"/>
    <w:rsid w:val="00C812AB"/>
    <w:rsid w:val="00C81C56"/>
    <w:rsid w:val="00C8267D"/>
    <w:rsid w:val="00C82798"/>
    <w:rsid w:val="00C82D26"/>
    <w:rsid w:val="00C8357A"/>
    <w:rsid w:val="00C83615"/>
    <w:rsid w:val="00C838C6"/>
    <w:rsid w:val="00C84A06"/>
    <w:rsid w:val="00C84BFB"/>
    <w:rsid w:val="00C85512"/>
    <w:rsid w:val="00C855FF"/>
    <w:rsid w:val="00C8597C"/>
    <w:rsid w:val="00C85EF1"/>
    <w:rsid w:val="00C86786"/>
    <w:rsid w:val="00C87CAD"/>
    <w:rsid w:val="00C87EED"/>
    <w:rsid w:val="00C9005B"/>
    <w:rsid w:val="00C9026B"/>
    <w:rsid w:val="00C90642"/>
    <w:rsid w:val="00C90D6B"/>
    <w:rsid w:val="00C90E45"/>
    <w:rsid w:val="00C90FA8"/>
    <w:rsid w:val="00C910AE"/>
    <w:rsid w:val="00C91390"/>
    <w:rsid w:val="00C91818"/>
    <w:rsid w:val="00C92150"/>
    <w:rsid w:val="00C922FE"/>
    <w:rsid w:val="00C92CD4"/>
    <w:rsid w:val="00C93562"/>
    <w:rsid w:val="00C937D8"/>
    <w:rsid w:val="00C93DC7"/>
    <w:rsid w:val="00C94F04"/>
    <w:rsid w:val="00C95220"/>
    <w:rsid w:val="00C95533"/>
    <w:rsid w:val="00C9556D"/>
    <w:rsid w:val="00C961B0"/>
    <w:rsid w:val="00C962A4"/>
    <w:rsid w:val="00C9683B"/>
    <w:rsid w:val="00C96B59"/>
    <w:rsid w:val="00C96CF0"/>
    <w:rsid w:val="00C9756B"/>
    <w:rsid w:val="00C9778D"/>
    <w:rsid w:val="00CA01E0"/>
    <w:rsid w:val="00CA0232"/>
    <w:rsid w:val="00CA0818"/>
    <w:rsid w:val="00CA0B11"/>
    <w:rsid w:val="00CA139E"/>
    <w:rsid w:val="00CA1A34"/>
    <w:rsid w:val="00CA1ED6"/>
    <w:rsid w:val="00CA204B"/>
    <w:rsid w:val="00CA24CE"/>
    <w:rsid w:val="00CA2F59"/>
    <w:rsid w:val="00CA324E"/>
    <w:rsid w:val="00CA3380"/>
    <w:rsid w:val="00CA3A86"/>
    <w:rsid w:val="00CA3E49"/>
    <w:rsid w:val="00CA49F5"/>
    <w:rsid w:val="00CA4DD9"/>
    <w:rsid w:val="00CA4F5E"/>
    <w:rsid w:val="00CA5AA5"/>
    <w:rsid w:val="00CA5AEA"/>
    <w:rsid w:val="00CA5DDB"/>
    <w:rsid w:val="00CA5E2C"/>
    <w:rsid w:val="00CA5E6E"/>
    <w:rsid w:val="00CA634A"/>
    <w:rsid w:val="00CA7402"/>
    <w:rsid w:val="00CA7C0B"/>
    <w:rsid w:val="00CA7FE2"/>
    <w:rsid w:val="00CB09B7"/>
    <w:rsid w:val="00CB1446"/>
    <w:rsid w:val="00CB168D"/>
    <w:rsid w:val="00CB1CF1"/>
    <w:rsid w:val="00CB221E"/>
    <w:rsid w:val="00CB322B"/>
    <w:rsid w:val="00CB3E09"/>
    <w:rsid w:val="00CB4033"/>
    <w:rsid w:val="00CB44CC"/>
    <w:rsid w:val="00CB4921"/>
    <w:rsid w:val="00CB567C"/>
    <w:rsid w:val="00CB56F2"/>
    <w:rsid w:val="00CB5DDB"/>
    <w:rsid w:val="00CB604C"/>
    <w:rsid w:val="00CB61AA"/>
    <w:rsid w:val="00CB775C"/>
    <w:rsid w:val="00CB779F"/>
    <w:rsid w:val="00CB7940"/>
    <w:rsid w:val="00CC0319"/>
    <w:rsid w:val="00CC0544"/>
    <w:rsid w:val="00CC0F47"/>
    <w:rsid w:val="00CC0F88"/>
    <w:rsid w:val="00CC12F8"/>
    <w:rsid w:val="00CC13FA"/>
    <w:rsid w:val="00CC142E"/>
    <w:rsid w:val="00CC19E1"/>
    <w:rsid w:val="00CC1E5B"/>
    <w:rsid w:val="00CC1EF2"/>
    <w:rsid w:val="00CC243D"/>
    <w:rsid w:val="00CC2726"/>
    <w:rsid w:val="00CC2BDD"/>
    <w:rsid w:val="00CC3385"/>
    <w:rsid w:val="00CC3482"/>
    <w:rsid w:val="00CC35C7"/>
    <w:rsid w:val="00CC392A"/>
    <w:rsid w:val="00CC3A45"/>
    <w:rsid w:val="00CC3A95"/>
    <w:rsid w:val="00CC3AB3"/>
    <w:rsid w:val="00CC3FE1"/>
    <w:rsid w:val="00CC4083"/>
    <w:rsid w:val="00CC442F"/>
    <w:rsid w:val="00CC490B"/>
    <w:rsid w:val="00CC4F64"/>
    <w:rsid w:val="00CC5BB5"/>
    <w:rsid w:val="00CC5E38"/>
    <w:rsid w:val="00CC6186"/>
    <w:rsid w:val="00CC6212"/>
    <w:rsid w:val="00CC6508"/>
    <w:rsid w:val="00CC6632"/>
    <w:rsid w:val="00CC6BB3"/>
    <w:rsid w:val="00CC6BB7"/>
    <w:rsid w:val="00CC77FD"/>
    <w:rsid w:val="00CD045C"/>
    <w:rsid w:val="00CD055B"/>
    <w:rsid w:val="00CD06BA"/>
    <w:rsid w:val="00CD095E"/>
    <w:rsid w:val="00CD0A3A"/>
    <w:rsid w:val="00CD221F"/>
    <w:rsid w:val="00CD2232"/>
    <w:rsid w:val="00CD2465"/>
    <w:rsid w:val="00CD307D"/>
    <w:rsid w:val="00CD31FC"/>
    <w:rsid w:val="00CD40DC"/>
    <w:rsid w:val="00CD4404"/>
    <w:rsid w:val="00CD489C"/>
    <w:rsid w:val="00CD4BB0"/>
    <w:rsid w:val="00CD552A"/>
    <w:rsid w:val="00CD5689"/>
    <w:rsid w:val="00CD5691"/>
    <w:rsid w:val="00CD5E75"/>
    <w:rsid w:val="00CD612B"/>
    <w:rsid w:val="00CD65D0"/>
    <w:rsid w:val="00CD6CCC"/>
    <w:rsid w:val="00CD6D6A"/>
    <w:rsid w:val="00CD72F5"/>
    <w:rsid w:val="00CD76D2"/>
    <w:rsid w:val="00CD7D68"/>
    <w:rsid w:val="00CD7E50"/>
    <w:rsid w:val="00CD7FD9"/>
    <w:rsid w:val="00CE013B"/>
    <w:rsid w:val="00CE0605"/>
    <w:rsid w:val="00CE081B"/>
    <w:rsid w:val="00CE0C90"/>
    <w:rsid w:val="00CE0D07"/>
    <w:rsid w:val="00CE0DF6"/>
    <w:rsid w:val="00CE12BB"/>
    <w:rsid w:val="00CE16D0"/>
    <w:rsid w:val="00CE1760"/>
    <w:rsid w:val="00CE1DEA"/>
    <w:rsid w:val="00CE1ED3"/>
    <w:rsid w:val="00CE1F6D"/>
    <w:rsid w:val="00CE2637"/>
    <w:rsid w:val="00CE2670"/>
    <w:rsid w:val="00CE2862"/>
    <w:rsid w:val="00CE2B0C"/>
    <w:rsid w:val="00CE2C0B"/>
    <w:rsid w:val="00CE43AC"/>
    <w:rsid w:val="00CE46AA"/>
    <w:rsid w:val="00CE46C6"/>
    <w:rsid w:val="00CE48C9"/>
    <w:rsid w:val="00CE4A17"/>
    <w:rsid w:val="00CE4B92"/>
    <w:rsid w:val="00CE6B2D"/>
    <w:rsid w:val="00CE6BD9"/>
    <w:rsid w:val="00CE6FD1"/>
    <w:rsid w:val="00CE79B2"/>
    <w:rsid w:val="00CF066E"/>
    <w:rsid w:val="00CF0D7A"/>
    <w:rsid w:val="00CF1197"/>
    <w:rsid w:val="00CF1507"/>
    <w:rsid w:val="00CF1B15"/>
    <w:rsid w:val="00CF34D2"/>
    <w:rsid w:val="00CF416D"/>
    <w:rsid w:val="00CF5634"/>
    <w:rsid w:val="00CF5740"/>
    <w:rsid w:val="00CF5749"/>
    <w:rsid w:val="00CF5C95"/>
    <w:rsid w:val="00CF64C5"/>
    <w:rsid w:val="00CF680D"/>
    <w:rsid w:val="00CF69C2"/>
    <w:rsid w:val="00CF70FF"/>
    <w:rsid w:val="00CF743B"/>
    <w:rsid w:val="00D00447"/>
    <w:rsid w:val="00D00B4B"/>
    <w:rsid w:val="00D00F49"/>
    <w:rsid w:val="00D014D2"/>
    <w:rsid w:val="00D0170A"/>
    <w:rsid w:val="00D01900"/>
    <w:rsid w:val="00D02050"/>
    <w:rsid w:val="00D02CE3"/>
    <w:rsid w:val="00D03B53"/>
    <w:rsid w:val="00D03BE9"/>
    <w:rsid w:val="00D043CA"/>
    <w:rsid w:val="00D04830"/>
    <w:rsid w:val="00D048F7"/>
    <w:rsid w:val="00D04B6F"/>
    <w:rsid w:val="00D053DE"/>
    <w:rsid w:val="00D0705F"/>
    <w:rsid w:val="00D071E8"/>
    <w:rsid w:val="00D07212"/>
    <w:rsid w:val="00D1078D"/>
    <w:rsid w:val="00D111F6"/>
    <w:rsid w:val="00D1159A"/>
    <w:rsid w:val="00D124EE"/>
    <w:rsid w:val="00D1379A"/>
    <w:rsid w:val="00D13886"/>
    <w:rsid w:val="00D13F10"/>
    <w:rsid w:val="00D140BF"/>
    <w:rsid w:val="00D143C8"/>
    <w:rsid w:val="00D14ECF"/>
    <w:rsid w:val="00D15007"/>
    <w:rsid w:val="00D15439"/>
    <w:rsid w:val="00D162F4"/>
    <w:rsid w:val="00D163C2"/>
    <w:rsid w:val="00D16711"/>
    <w:rsid w:val="00D1749B"/>
    <w:rsid w:val="00D17979"/>
    <w:rsid w:val="00D20086"/>
    <w:rsid w:val="00D20107"/>
    <w:rsid w:val="00D204F4"/>
    <w:rsid w:val="00D20970"/>
    <w:rsid w:val="00D20F17"/>
    <w:rsid w:val="00D21087"/>
    <w:rsid w:val="00D21439"/>
    <w:rsid w:val="00D21FDB"/>
    <w:rsid w:val="00D22203"/>
    <w:rsid w:val="00D22279"/>
    <w:rsid w:val="00D225FB"/>
    <w:rsid w:val="00D22750"/>
    <w:rsid w:val="00D22AA2"/>
    <w:rsid w:val="00D22AD9"/>
    <w:rsid w:val="00D22C56"/>
    <w:rsid w:val="00D23110"/>
    <w:rsid w:val="00D232E1"/>
    <w:rsid w:val="00D23756"/>
    <w:rsid w:val="00D23D3A"/>
    <w:rsid w:val="00D240B2"/>
    <w:rsid w:val="00D240E7"/>
    <w:rsid w:val="00D244B8"/>
    <w:rsid w:val="00D24EA1"/>
    <w:rsid w:val="00D2550B"/>
    <w:rsid w:val="00D25953"/>
    <w:rsid w:val="00D25993"/>
    <w:rsid w:val="00D26266"/>
    <w:rsid w:val="00D26517"/>
    <w:rsid w:val="00D271DA"/>
    <w:rsid w:val="00D2728C"/>
    <w:rsid w:val="00D30970"/>
    <w:rsid w:val="00D30B1B"/>
    <w:rsid w:val="00D30B46"/>
    <w:rsid w:val="00D314CF"/>
    <w:rsid w:val="00D31B4B"/>
    <w:rsid w:val="00D32574"/>
    <w:rsid w:val="00D32AD2"/>
    <w:rsid w:val="00D32F1C"/>
    <w:rsid w:val="00D33E18"/>
    <w:rsid w:val="00D34471"/>
    <w:rsid w:val="00D34AC3"/>
    <w:rsid w:val="00D34AD5"/>
    <w:rsid w:val="00D3514E"/>
    <w:rsid w:val="00D35233"/>
    <w:rsid w:val="00D35732"/>
    <w:rsid w:val="00D35883"/>
    <w:rsid w:val="00D35C6B"/>
    <w:rsid w:val="00D35E18"/>
    <w:rsid w:val="00D366F1"/>
    <w:rsid w:val="00D36D8C"/>
    <w:rsid w:val="00D36ED0"/>
    <w:rsid w:val="00D37197"/>
    <w:rsid w:val="00D37A19"/>
    <w:rsid w:val="00D37FB3"/>
    <w:rsid w:val="00D4082A"/>
    <w:rsid w:val="00D40E67"/>
    <w:rsid w:val="00D4133A"/>
    <w:rsid w:val="00D41CF7"/>
    <w:rsid w:val="00D42E03"/>
    <w:rsid w:val="00D42E3E"/>
    <w:rsid w:val="00D434A8"/>
    <w:rsid w:val="00D43FB5"/>
    <w:rsid w:val="00D454E5"/>
    <w:rsid w:val="00D45595"/>
    <w:rsid w:val="00D45A09"/>
    <w:rsid w:val="00D46063"/>
    <w:rsid w:val="00D46330"/>
    <w:rsid w:val="00D46368"/>
    <w:rsid w:val="00D46DFB"/>
    <w:rsid w:val="00D470AC"/>
    <w:rsid w:val="00D472A1"/>
    <w:rsid w:val="00D4734F"/>
    <w:rsid w:val="00D4773C"/>
    <w:rsid w:val="00D47C5D"/>
    <w:rsid w:val="00D47EF5"/>
    <w:rsid w:val="00D5110C"/>
    <w:rsid w:val="00D51609"/>
    <w:rsid w:val="00D535E1"/>
    <w:rsid w:val="00D54B0C"/>
    <w:rsid w:val="00D5516C"/>
    <w:rsid w:val="00D5541C"/>
    <w:rsid w:val="00D5568D"/>
    <w:rsid w:val="00D55720"/>
    <w:rsid w:val="00D557E4"/>
    <w:rsid w:val="00D5615E"/>
    <w:rsid w:val="00D56594"/>
    <w:rsid w:val="00D566ED"/>
    <w:rsid w:val="00D56BD2"/>
    <w:rsid w:val="00D57A6E"/>
    <w:rsid w:val="00D60143"/>
    <w:rsid w:val="00D611AB"/>
    <w:rsid w:val="00D611C2"/>
    <w:rsid w:val="00D6131D"/>
    <w:rsid w:val="00D625E2"/>
    <w:rsid w:val="00D639CC"/>
    <w:rsid w:val="00D63EB6"/>
    <w:rsid w:val="00D63FC4"/>
    <w:rsid w:val="00D64090"/>
    <w:rsid w:val="00D6484A"/>
    <w:rsid w:val="00D649AE"/>
    <w:rsid w:val="00D64AD7"/>
    <w:rsid w:val="00D64BDA"/>
    <w:rsid w:val="00D65410"/>
    <w:rsid w:val="00D657F5"/>
    <w:rsid w:val="00D65FC3"/>
    <w:rsid w:val="00D66E5A"/>
    <w:rsid w:val="00D66F29"/>
    <w:rsid w:val="00D6714C"/>
    <w:rsid w:val="00D67278"/>
    <w:rsid w:val="00D679FA"/>
    <w:rsid w:val="00D67A4D"/>
    <w:rsid w:val="00D70437"/>
    <w:rsid w:val="00D70807"/>
    <w:rsid w:val="00D70ACF"/>
    <w:rsid w:val="00D70B8F"/>
    <w:rsid w:val="00D70E03"/>
    <w:rsid w:val="00D718EC"/>
    <w:rsid w:val="00D71F23"/>
    <w:rsid w:val="00D7218A"/>
    <w:rsid w:val="00D728A8"/>
    <w:rsid w:val="00D730C9"/>
    <w:rsid w:val="00D73200"/>
    <w:rsid w:val="00D732F9"/>
    <w:rsid w:val="00D73542"/>
    <w:rsid w:val="00D73EDD"/>
    <w:rsid w:val="00D74054"/>
    <w:rsid w:val="00D741E3"/>
    <w:rsid w:val="00D7470C"/>
    <w:rsid w:val="00D747AD"/>
    <w:rsid w:val="00D75EAC"/>
    <w:rsid w:val="00D75FF0"/>
    <w:rsid w:val="00D76399"/>
    <w:rsid w:val="00D7642A"/>
    <w:rsid w:val="00D764B4"/>
    <w:rsid w:val="00D765C5"/>
    <w:rsid w:val="00D76647"/>
    <w:rsid w:val="00D76BC7"/>
    <w:rsid w:val="00D76C20"/>
    <w:rsid w:val="00D76E63"/>
    <w:rsid w:val="00D776B2"/>
    <w:rsid w:val="00D80916"/>
    <w:rsid w:val="00D80918"/>
    <w:rsid w:val="00D80AE0"/>
    <w:rsid w:val="00D81BBF"/>
    <w:rsid w:val="00D82DDE"/>
    <w:rsid w:val="00D83587"/>
    <w:rsid w:val="00D83ADD"/>
    <w:rsid w:val="00D83CF0"/>
    <w:rsid w:val="00D841ED"/>
    <w:rsid w:val="00D84485"/>
    <w:rsid w:val="00D84DBF"/>
    <w:rsid w:val="00D857B6"/>
    <w:rsid w:val="00D85D7E"/>
    <w:rsid w:val="00D860BE"/>
    <w:rsid w:val="00D86223"/>
    <w:rsid w:val="00D86A4C"/>
    <w:rsid w:val="00D87345"/>
    <w:rsid w:val="00D87C70"/>
    <w:rsid w:val="00D87F49"/>
    <w:rsid w:val="00D90AE8"/>
    <w:rsid w:val="00D91F81"/>
    <w:rsid w:val="00D93528"/>
    <w:rsid w:val="00D9434F"/>
    <w:rsid w:val="00D9453D"/>
    <w:rsid w:val="00D94AF4"/>
    <w:rsid w:val="00D94BDD"/>
    <w:rsid w:val="00D94FE0"/>
    <w:rsid w:val="00D954C2"/>
    <w:rsid w:val="00D955D5"/>
    <w:rsid w:val="00D9587F"/>
    <w:rsid w:val="00D95B26"/>
    <w:rsid w:val="00D96399"/>
    <w:rsid w:val="00D97AF9"/>
    <w:rsid w:val="00D97F15"/>
    <w:rsid w:val="00DA0513"/>
    <w:rsid w:val="00DA077A"/>
    <w:rsid w:val="00DA15AC"/>
    <w:rsid w:val="00DA1A8A"/>
    <w:rsid w:val="00DA2A82"/>
    <w:rsid w:val="00DA3213"/>
    <w:rsid w:val="00DA34CE"/>
    <w:rsid w:val="00DA36DC"/>
    <w:rsid w:val="00DA38BE"/>
    <w:rsid w:val="00DA3E45"/>
    <w:rsid w:val="00DA4896"/>
    <w:rsid w:val="00DA51F8"/>
    <w:rsid w:val="00DA5501"/>
    <w:rsid w:val="00DA555B"/>
    <w:rsid w:val="00DA5F79"/>
    <w:rsid w:val="00DA61A7"/>
    <w:rsid w:val="00DA676E"/>
    <w:rsid w:val="00DA6D69"/>
    <w:rsid w:val="00DA6D6A"/>
    <w:rsid w:val="00DA6ECC"/>
    <w:rsid w:val="00DA7760"/>
    <w:rsid w:val="00DB007C"/>
    <w:rsid w:val="00DB3210"/>
    <w:rsid w:val="00DB38C3"/>
    <w:rsid w:val="00DB3B7E"/>
    <w:rsid w:val="00DB429F"/>
    <w:rsid w:val="00DB4363"/>
    <w:rsid w:val="00DB463C"/>
    <w:rsid w:val="00DB50FA"/>
    <w:rsid w:val="00DB63D7"/>
    <w:rsid w:val="00DB66C9"/>
    <w:rsid w:val="00DB7695"/>
    <w:rsid w:val="00DB7EEA"/>
    <w:rsid w:val="00DC013B"/>
    <w:rsid w:val="00DC0353"/>
    <w:rsid w:val="00DC03A6"/>
    <w:rsid w:val="00DC0590"/>
    <w:rsid w:val="00DC097D"/>
    <w:rsid w:val="00DC0A84"/>
    <w:rsid w:val="00DC0C5C"/>
    <w:rsid w:val="00DC1903"/>
    <w:rsid w:val="00DC1ABC"/>
    <w:rsid w:val="00DC1E83"/>
    <w:rsid w:val="00DC1EDA"/>
    <w:rsid w:val="00DC21D0"/>
    <w:rsid w:val="00DC2553"/>
    <w:rsid w:val="00DC3477"/>
    <w:rsid w:val="00DC38EC"/>
    <w:rsid w:val="00DC459D"/>
    <w:rsid w:val="00DC48CF"/>
    <w:rsid w:val="00DC5712"/>
    <w:rsid w:val="00DC59B1"/>
    <w:rsid w:val="00DC5A5A"/>
    <w:rsid w:val="00DC5D56"/>
    <w:rsid w:val="00DC6079"/>
    <w:rsid w:val="00DC631E"/>
    <w:rsid w:val="00DC7292"/>
    <w:rsid w:val="00DC758A"/>
    <w:rsid w:val="00DD00FA"/>
    <w:rsid w:val="00DD0156"/>
    <w:rsid w:val="00DD09D0"/>
    <w:rsid w:val="00DD177F"/>
    <w:rsid w:val="00DD18D6"/>
    <w:rsid w:val="00DD1AA2"/>
    <w:rsid w:val="00DD1B98"/>
    <w:rsid w:val="00DD1CAB"/>
    <w:rsid w:val="00DD27E8"/>
    <w:rsid w:val="00DD30AD"/>
    <w:rsid w:val="00DD3536"/>
    <w:rsid w:val="00DD3F23"/>
    <w:rsid w:val="00DD422C"/>
    <w:rsid w:val="00DD466B"/>
    <w:rsid w:val="00DD57F5"/>
    <w:rsid w:val="00DD6478"/>
    <w:rsid w:val="00DD6A00"/>
    <w:rsid w:val="00DD6C0D"/>
    <w:rsid w:val="00DD6D02"/>
    <w:rsid w:val="00DD762D"/>
    <w:rsid w:val="00DD7D27"/>
    <w:rsid w:val="00DE19F5"/>
    <w:rsid w:val="00DE22B3"/>
    <w:rsid w:val="00DE22D2"/>
    <w:rsid w:val="00DE272F"/>
    <w:rsid w:val="00DE2A6F"/>
    <w:rsid w:val="00DE2C95"/>
    <w:rsid w:val="00DE2FD7"/>
    <w:rsid w:val="00DE3082"/>
    <w:rsid w:val="00DE3625"/>
    <w:rsid w:val="00DE393B"/>
    <w:rsid w:val="00DE4196"/>
    <w:rsid w:val="00DE4D87"/>
    <w:rsid w:val="00DE558B"/>
    <w:rsid w:val="00DE579D"/>
    <w:rsid w:val="00DE60DB"/>
    <w:rsid w:val="00DE6650"/>
    <w:rsid w:val="00DE6B05"/>
    <w:rsid w:val="00DE7862"/>
    <w:rsid w:val="00DE796B"/>
    <w:rsid w:val="00DE7AC5"/>
    <w:rsid w:val="00DF0183"/>
    <w:rsid w:val="00DF0453"/>
    <w:rsid w:val="00DF0807"/>
    <w:rsid w:val="00DF1174"/>
    <w:rsid w:val="00DF168E"/>
    <w:rsid w:val="00DF1973"/>
    <w:rsid w:val="00DF1B38"/>
    <w:rsid w:val="00DF1CA4"/>
    <w:rsid w:val="00DF2166"/>
    <w:rsid w:val="00DF3445"/>
    <w:rsid w:val="00DF366F"/>
    <w:rsid w:val="00DF40F5"/>
    <w:rsid w:val="00DF467B"/>
    <w:rsid w:val="00DF49B3"/>
    <w:rsid w:val="00DF4D8B"/>
    <w:rsid w:val="00DF5B52"/>
    <w:rsid w:val="00DF655A"/>
    <w:rsid w:val="00DF7287"/>
    <w:rsid w:val="00DF7AD3"/>
    <w:rsid w:val="00DF7B7B"/>
    <w:rsid w:val="00DF7FA8"/>
    <w:rsid w:val="00E00664"/>
    <w:rsid w:val="00E00B83"/>
    <w:rsid w:val="00E00D6E"/>
    <w:rsid w:val="00E0104A"/>
    <w:rsid w:val="00E019E1"/>
    <w:rsid w:val="00E01C42"/>
    <w:rsid w:val="00E028F6"/>
    <w:rsid w:val="00E02C2A"/>
    <w:rsid w:val="00E02EFE"/>
    <w:rsid w:val="00E032E5"/>
    <w:rsid w:val="00E04B2F"/>
    <w:rsid w:val="00E04CF2"/>
    <w:rsid w:val="00E057B8"/>
    <w:rsid w:val="00E05A3A"/>
    <w:rsid w:val="00E070C2"/>
    <w:rsid w:val="00E07571"/>
    <w:rsid w:val="00E07F4D"/>
    <w:rsid w:val="00E109D4"/>
    <w:rsid w:val="00E10A9C"/>
    <w:rsid w:val="00E1188A"/>
    <w:rsid w:val="00E11EDE"/>
    <w:rsid w:val="00E1239E"/>
    <w:rsid w:val="00E12905"/>
    <w:rsid w:val="00E12F2A"/>
    <w:rsid w:val="00E1304A"/>
    <w:rsid w:val="00E13921"/>
    <w:rsid w:val="00E13B68"/>
    <w:rsid w:val="00E13F6F"/>
    <w:rsid w:val="00E143F7"/>
    <w:rsid w:val="00E145FE"/>
    <w:rsid w:val="00E146E3"/>
    <w:rsid w:val="00E14AF2"/>
    <w:rsid w:val="00E14B37"/>
    <w:rsid w:val="00E15226"/>
    <w:rsid w:val="00E15569"/>
    <w:rsid w:val="00E15874"/>
    <w:rsid w:val="00E15DFC"/>
    <w:rsid w:val="00E167FB"/>
    <w:rsid w:val="00E16CEA"/>
    <w:rsid w:val="00E16DC9"/>
    <w:rsid w:val="00E16FCB"/>
    <w:rsid w:val="00E17830"/>
    <w:rsid w:val="00E205D7"/>
    <w:rsid w:val="00E206C9"/>
    <w:rsid w:val="00E20986"/>
    <w:rsid w:val="00E21907"/>
    <w:rsid w:val="00E21930"/>
    <w:rsid w:val="00E2201C"/>
    <w:rsid w:val="00E22480"/>
    <w:rsid w:val="00E225A8"/>
    <w:rsid w:val="00E236DF"/>
    <w:rsid w:val="00E244E6"/>
    <w:rsid w:val="00E2567A"/>
    <w:rsid w:val="00E25D4F"/>
    <w:rsid w:val="00E260F6"/>
    <w:rsid w:val="00E26272"/>
    <w:rsid w:val="00E267E9"/>
    <w:rsid w:val="00E26A2E"/>
    <w:rsid w:val="00E26E2D"/>
    <w:rsid w:val="00E271F8"/>
    <w:rsid w:val="00E2767D"/>
    <w:rsid w:val="00E278B6"/>
    <w:rsid w:val="00E27A6D"/>
    <w:rsid w:val="00E27B1A"/>
    <w:rsid w:val="00E3030B"/>
    <w:rsid w:val="00E31010"/>
    <w:rsid w:val="00E31090"/>
    <w:rsid w:val="00E318DE"/>
    <w:rsid w:val="00E319E3"/>
    <w:rsid w:val="00E31FFE"/>
    <w:rsid w:val="00E3220F"/>
    <w:rsid w:val="00E327CC"/>
    <w:rsid w:val="00E32BF2"/>
    <w:rsid w:val="00E32F03"/>
    <w:rsid w:val="00E330ED"/>
    <w:rsid w:val="00E334EB"/>
    <w:rsid w:val="00E33E12"/>
    <w:rsid w:val="00E3416E"/>
    <w:rsid w:val="00E34620"/>
    <w:rsid w:val="00E34984"/>
    <w:rsid w:val="00E349EB"/>
    <w:rsid w:val="00E35193"/>
    <w:rsid w:val="00E3561A"/>
    <w:rsid w:val="00E35A8B"/>
    <w:rsid w:val="00E35BB8"/>
    <w:rsid w:val="00E35D20"/>
    <w:rsid w:val="00E360F4"/>
    <w:rsid w:val="00E36A3F"/>
    <w:rsid w:val="00E36D22"/>
    <w:rsid w:val="00E36F91"/>
    <w:rsid w:val="00E36FC9"/>
    <w:rsid w:val="00E3710D"/>
    <w:rsid w:val="00E3741D"/>
    <w:rsid w:val="00E374D5"/>
    <w:rsid w:val="00E378F8"/>
    <w:rsid w:val="00E37D81"/>
    <w:rsid w:val="00E37EAF"/>
    <w:rsid w:val="00E4097D"/>
    <w:rsid w:val="00E414E2"/>
    <w:rsid w:val="00E41615"/>
    <w:rsid w:val="00E418B0"/>
    <w:rsid w:val="00E41A42"/>
    <w:rsid w:val="00E42BF3"/>
    <w:rsid w:val="00E42C3E"/>
    <w:rsid w:val="00E430C8"/>
    <w:rsid w:val="00E434FE"/>
    <w:rsid w:val="00E43B26"/>
    <w:rsid w:val="00E43F3B"/>
    <w:rsid w:val="00E44715"/>
    <w:rsid w:val="00E448B2"/>
    <w:rsid w:val="00E44BF0"/>
    <w:rsid w:val="00E45473"/>
    <w:rsid w:val="00E4685C"/>
    <w:rsid w:val="00E468E2"/>
    <w:rsid w:val="00E469D9"/>
    <w:rsid w:val="00E47532"/>
    <w:rsid w:val="00E475A5"/>
    <w:rsid w:val="00E477B4"/>
    <w:rsid w:val="00E47E7D"/>
    <w:rsid w:val="00E50235"/>
    <w:rsid w:val="00E50D44"/>
    <w:rsid w:val="00E51B97"/>
    <w:rsid w:val="00E51FA6"/>
    <w:rsid w:val="00E52E8F"/>
    <w:rsid w:val="00E52FCF"/>
    <w:rsid w:val="00E5310A"/>
    <w:rsid w:val="00E536E2"/>
    <w:rsid w:val="00E536E5"/>
    <w:rsid w:val="00E53F3F"/>
    <w:rsid w:val="00E54BA3"/>
    <w:rsid w:val="00E54EF0"/>
    <w:rsid w:val="00E54FA1"/>
    <w:rsid w:val="00E55905"/>
    <w:rsid w:val="00E55A6F"/>
    <w:rsid w:val="00E55A75"/>
    <w:rsid w:val="00E56051"/>
    <w:rsid w:val="00E56349"/>
    <w:rsid w:val="00E56616"/>
    <w:rsid w:val="00E5686E"/>
    <w:rsid w:val="00E56AA2"/>
    <w:rsid w:val="00E56F20"/>
    <w:rsid w:val="00E5769E"/>
    <w:rsid w:val="00E57856"/>
    <w:rsid w:val="00E618C2"/>
    <w:rsid w:val="00E61931"/>
    <w:rsid w:val="00E6200C"/>
    <w:rsid w:val="00E62062"/>
    <w:rsid w:val="00E62416"/>
    <w:rsid w:val="00E62822"/>
    <w:rsid w:val="00E630B5"/>
    <w:rsid w:val="00E6515E"/>
    <w:rsid w:val="00E659D1"/>
    <w:rsid w:val="00E659F6"/>
    <w:rsid w:val="00E65C18"/>
    <w:rsid w:val="00E65E92"/>
    <w:rsid w:val="00E66428"/>
    <w:rsid w:val="00E66ADF"/>
    <w:rsid w:val="00E66B26"/>
    <w:rsid w:val="00E66B5E"/>
    <w:rsid w:val="00E676F5"/>
    <w:rsid w:val="00E67822"/>
    <w:rsid w:val="00E67E23"/>
    <w:rsid w:val="00E700C4"/>
    <w:rsid w:val="00E70812"/>
    <w:rsid w:val="00E7198A"/>
    <w:rsid w:val="00E72C62"/>
    <w:rsid w:val="00E73286"/>
    <w:rsid w:val="00E7456B"/>
    <w:rsid w:val="00E753EC"/>
    <w:rsid w:val="00E75DFA"/>
    <w:rsid w:val="00E7608B"/>
    <w:rsid w:val="00E76A1F"/>
    <w:rsid w:val="00E76A5F"/>
    <w:rsid w:val="00E77668"/>
    <w:rsid w:val="00E77B81"/>
    <w:rsid w:val="00E77F00"/>
    <w:rsid w:val="00E807C9"/>
    <w:rsid w:val="00E80962"/>
    <w:rsid w:val="00E81119"/>
    <w:rsid w:val="00E81419"/>
    <w:rsid w:val="00E8141B"/>
    <w:rsid w:val="00E81BF7"/>
    <w:rsid w:val="00E81C89"/>
    <w:rsid w:val="00E82B86"/>
    <w:rsid w:val="00E83496"/>
    <w:rsid w:val="00E83B85"/>
    <w:rsid w:val="00E840D8"/>
    <w:rsid w:val="00E85659"/>
    <w:rsid w:val="00E85A91"/>
    <w:rsid w:val="00E866C0"/>
    <w:rsid w:val="00E869DA"/>
    <w:rsid w:val="00E86E2B"/>
    <w:rsid w:val="00E878C4"/>
    <w:rsid w:val="00E87A01"/>
    <w:rsid w:val="00E87AE2"/>
    <w:rsid w:val="00E87E78"/>
    <w:rsid w:val="00E90115"/>
    <w:rsid w:val="00E905DC"/>
    <w:rsid w:val="00E915A0"/>
    <w:rsid w:val="00E91C48"/>
    <w:rsid w:val="00E9254D"/>
    <w:rsid w:val="00E9283A"/>
    <w:rsid w:val="00E92964"/>
    <w:rsid w:val="00E929BE"/>
    <w:rsid w:val="00E931BB"/>
    <w:rsid w:val="00E93984"/>
    <w:rsid w:val="00E93E1F"/>
    <w:rsid w:val="00E9445A"/>
    <w:rsid w:val="00E9448D"/>
    <w:rsid w:val="00E94915"/>
    <w:rsid w:val="00E94AA7"/>
    <w:rsid w:val="00E95307"/>
    <w:rsid w:val="00E95832"/>
    <w:rsid w:val="00E95A22"/>
    <w:rsid w:val="00E95CC4"/>
    <w:rsid w:val="00E95E35"/>
    <w:rsid w:val="00E95FB1"/>
    <w:rsid w:val="00E96325"/>
    <w:rsid w:val="00E96D9F"/>
    <w:rsid w:val="00E97263"/>
    <w:rsid w:val="00E9727B"/>
    <w:rsid w:val="00EA013A"/>
    <w:rsid w:val="00EA0410"/>
    <w:rsid w:val="00EA06A6"/>
    <w:rsid w:val="00EA1023"/>
    <w:rsid w:val="00EA10D8"/>
    <w:rsid w:val="00EA1112"/>
    <w:rsid w:val="00EA2376"/>
    <w:rsid w:val="00EA260A"/>
    <w:rsid w:val="00EA3A23"/>
    <w:rsid w:val="00EA3C35"/>
    <w:rsid w:val="00EA45D5"/>
    <w:rsid w:val="00EA4A7C"/>
    <w:rsid w:val="00EA4EBE"/>
    <w:rsid w:val="00EA4F70"/>
    <w:rsid w:val="00EA503A"/>
    <w:rsid w:val="00EA504A"/>
    <w:rsid w:val="00EA5A10"/>
    <w:rsid w:val="00EA63E5"/>
    <w:rsid w:val="00EA6B14"/>
    <w:rsid w:val="00EA6F33"/>
    <w:rsid w:val="00EA73E0"/>
    <w:rsid w:val="00EA748C"/>
    <w:rsid w:val="00EA7577"/>
    <w:rsid w:val="00EA7A43"/>
    <w:rsid w:val="00EB0758"/>
    <w:rsid w:val="00EB1250"/>
    <w:rsid w:val="00EB1D8D"/>
    <w:rsid w:val="00EB1E2F"/>
    <w:rsid w:val="00EB1E44"/>
    <w:rsid w:val="00EB1EC0"/>
    <w:rsid w:val="00EB245F"/>
    <w:rsid w:val="00EB2495"/>
    <w:rsid w:val="00EB2A11"/>
    <w:rsid w:val="00EB2B46"/>
    <w:rsid w:val="00EB3682"/>
    <w:rsid w:val="00EB3BBD"/>
    <w:rsid w:val="00EB3BD0"/>
    <w:rsid w:val="00EB44C1"/>
    <w:rsid w:val="00EB494A"/>
    <w:rsid w:val="00EB4B85"/>
    <w:rsid w:val="00EB4C7D"/>
    <w:rsid w:val="00EB61A8"/>
    <w:rsid w:val="00EB6962"/>
    <w:rsid w:val="00EB77C0"/>
    <w:rsid w:val="00EC0460"/>
    <w:rsid w:val="00EC0E28"/>
    <w:rsid w:val="00EC1C3A"/>
    <w:rsid w:val="00EC2000"/>
    <w:rsid w:val="00EC28DC"/>
    <w:rsid w:val="00EC2BD8"/>
    <w:rsid w:val="00EC2CA5"/>
    <w:rsid w:val="00EC34D1"/>
    <w:rsid w:val="00EC38F8"/>
    <w:rsid w:val="00EC3EE5"/>
    <w:rsid w:val="00EC4184"/>
    <w:rsid w:val="00EC54C4"/>
    <w:rsid w:val="00EC5BE3"/>
    <w:rsid w:val="00EC5FC3"/>
    <w:rsid w:val="00EC6652"/>
    <w:rsid w:val="00EC67C7"/>
    <w:rsid w:val="00EC6BBB"/>
    <w:rsid w:val="00EC7887"/>
    <w:rsid w:val="00ED03A1"/>
    <w:rsid w:val="00ED0422"/>
    <w:rsid w:val="00ED08DC"/>
    <w:rsid w:val="00ED0A78"/>
    <w:rsid w:val="00ED0FD7"/>
    <w:rsid w:val="00ED1622"/>
    <w:rsid w:val="00ED250D"/>
    <w:rsid w:val="00ED28BA"/>
    <w:rsid w:val="00ED2CDE"/>
    <w:rsid w:val="00ED2D65"/>
    <w:rsid w:val="00ED2FB9"/>
    <w:rsid w:val="00ED3B97"/>
    <w:rsid w:val="00ED4293"/>
    <w:rsid w:val="00ED4301"/>
    <w:rsid w:val="00ED448C"/>
    <w:rsid w:val="00ED4E3F"/>
    <w:rsid w:val="00ED50DE"/>
    <w:rsid w:val="00ED5535"/>
    <w:rsid w:val="00ED5D87"/>
    <w:rsid w:val="00ED6131"/>
    <w:rsid w:val="00ED61ED"/>
    <w:rsid w:val="00ED6DD6"/>
    <w:rsid w:val="00ED6EF5"/>
    <w:rsid w:val="00ED6F83"/>
    <w:rsid w:val="00ED74ED"/>
    <w:rsid w:val="00ED763C"/>
    <w:rsid w:val="00ED7762"/>
    <w:rsid w:val="00ED7D30"/>
    <w:rsid w:val="00EE04F2"/>
    <w:rsid w:val="00EE0EF9"/>
    <w:rsid w:val="00EE1467"/>
    <w:rsid w:val="00EE2374"/>
    <w:rsid w:val="00EE2695"/>
    <w:rsid w:val="00EE2997"/>
    <w:rsid w:val="00EE307D"/>
    <w:rsid w:val="00EE31B1"/>
    <w:rsid w:val="00EE3690"/>
    <w:rsid w:val="00EE3CBB"/>
    <w:rsid w:val="00EE657B"/>
    <w:rsid w:val="00EE6A4F"/>
    <w:rsid w:val="00EE751B"/>
    <w:rsid w:val="00EE7700"/>
    <w:rsid w:val="00EE7EFE"/>
    <w:rsid w:val="00EF0463"/>
    <w:rsid w:val="00EF094A"/>
    <w:rsid w:val="00EF0984"/>
    <w:rsid w:val="00EF0CAF"/>
    <w:rsid w:val="00EF1BD3"/>
    <w:rsid w:val="00EF20A2"/>
    <w:rsid w:val="00EF26BC"/>
    <w:rsid w:val="00EF2A23"/>
    <w:rsid w:val="00EF3A03"/>
    <w:rsid w:val="00EF40C7"/>
    <w:rsid w:val="00EF41CA"/>
    <w:rsid w:val="00EF43AE"/>
    <w:rsid w:val="00EF468A"/>
    <w:rsid w:val="00EF5B5D"/>
    <w:rsid w:val="00EF60EF"/>
    <w:rsid w:val="00EF6278"/>
    <w:rsid w:val="00EF69C6"/>
    <w:rsid w:val="00EF6A5D"/>
    <w:rsid w:val="00EF737D"/>
    <w:rsid w:val="00EF757B"/>
    <w:rsid w:val="00EF7C2E"/>
    <w:rsid w:val="00F004C0"/>
    <w:rsid w:val="00F0072B"/>
    <w:rsid w:val="00F00DB2"/>
    <w:rsid w:val="00F0135B"/>
    <w:rsid w:val="00F01391"/>
    <w:rsid w:val="00F01FAA"/>
    <w:rsid w:val="00F02B18"/>
    <w:rsid w:val="00F03104"/>
    <w:rsid w:val="00F03117"/>
    <w:rsid w:val="00F033C8"/>
    <w:rsid w:val="00F03523"/>
    <w:rsid w:val="00F038B9"/>
    <w:rsid w:val="00F038BB"/>
    <w:rsid w:val="00F03F2A"/>
    <w:rsid w:val="00F049DD"/>
    <w:rsid w:val="00F04D9A"/>
    <w:rsid w:val="00F05AFA"/>
    <w:rsid w:val="00F05B15"/>
    <w:rsid w:val="00F061D4"/>
    <w:rsid w:val="00F06675"/>
    <w:rsid w:val="00F0698C"/>
    <w:rsid w:val="00F06AC7"/>
    <w:rsid w:val="00F06B6E"/>
    <w:rsid w:val="00F06FC7"/>
    <w:rsid w:val="00F07291"/>
    <w:rsid w:val="00F07648"/>
    <w:rsid w:val="00F07665"/>
    <w:rsid w:val="00F1000B"/>
    <w:rsid w:val="00F10401"/>
    <w:rsid w:val="00F10C57"/>
    <w:rsid w:val="00F1131D"/>
    <w:rsid w:val="00F113A1"/>
    <w:rsid w:val="00F11655"/>
    <w:rsid w:val="00F11B7A"/>
    <w:rsid w:val="00F11BB8"/>
    <w:rsid w:val="00F11FB8"/>
    <w:rsid w:val="00F1228B"/>
    <w:rsid w:val="00F12523"/>
    <w:rsid w:val="00F1338C"/>
    <w:rsid w:val="00F13530"/>
    <w:rsid w:val="00F13C61"/>
    <w:rsid w:val="00F14C3B"/>
    <w:rsid w:val="00F14CC6"/>
    <w:rsid w:val="00F14D32"/>
    <w:rsid w:val="00F1510C"/>
    <w:rsid w:val="00F155EC"/>
    <w:rsid w:val="00F15A68"/>
    <w:rsid w:val="00F16172"/>
    <w:rsid w:val="00F16A6B"/>
    <w:rsid w:val="00F16E41"/>
    <w:rsid w:val="00F16E70"/>
    <w:rsid w:val="00F20646"/>
    <w:rsid w:val="00F20873"/>
    <w:rsid w:val="00F210CF"/>
    <w:rsid w:val="00F2154B"/>
    <w:rsid w:val="00F21552"/>
    <w:rsid w:val="00F21774"/>
    <w:rsid w:val="00F21BF4"/>
    <w:rsid w:val="00F21EFA"/>
    <w:rsid w:val="00F22159"/>
    <w:rsid w:val="00F2235F"/>
    <w:rsid w:val="00F23270"/>
    <w:rsid w:val="00F23452"/>
    <w:rsid w:val="00F23666"/>
    <w:rsid w:val="00F23A99"/>
    <w:rsid w:val="00F23D2E"/>
    <w:rsid w:val="00F23EB3"/>
    <w:rsid w:val="00F23EF4"/>
    <w:rsid w:val="00F24B31"/>
    <w:rsid w:val="00F253DA"/>
    <w:rsid w:val="00F266AE"/>
    <w:rsid w:val="00F26960"/>
    <w:rsid w:val="00F269BA"/>
    <w:rsid w:val="00F26B66"/>
    <w:rsid w:val="00F26E83"/>
    <w:rsid w:val="00F27077"/>
    <w:rsid w:val="00F27559"/>
    <w:rsid w:val="00F27850"/>
    <w:rsid w:val="00F27CDE"/>
    <w:rsid w:val="00F302E0"/>
    <w:rsid w:val="00F3056D"/>
    <w:rsid w:val="00F31864"/>
    <w:rsid w:val="00F3193C"/>
    <w:rsid w:val="00F330A3"/>
    <w:rsid w:val="00F3390D"/>
    <w:rsid w:val="00F33DCF"/>
    <w:rsid w:val="00F34733"/>
    <w:rsid w:val="00F347BE"/>
    <w:rsid w:val="00F34C7E"/>
    <w:rsid w:val="00F34F7C"/>
    <w:rsid w:val="00F351AA"/>
    <w:rsid w:val="00F352E3"/>
    <w:rsid w:val="00F353E5"/>
    <w:rsid w:val="00F359FF"/>
    <w:rsid w:val="00F35DC7"/>
    <w:rsid w:val="00F3620D"/>
    <w:rsid w:val="00F37049"/>
    <w:rsid w:val="00F3769D"/>
    <w:rsid w:val="00F40496"/>
    <w:rsid w:val="00F40513"/>
    <w:rsid w:val="00F405CA"/>
    <w:rsid w:val="00F40C82"/>
    <w:rsid w:val="00F40CCC"/>
    <w:rsid w:val="00F42111"/>
    <w:rsid w:val="00F421B6"/>
    <w:rsid w:val="00F42333"/>
    <w:rsid w:val="00F4263A"/>
    <w:rsid w:val="00F4276F"/>
    <w:rsid w:val="00F44D34"/>
    <w:rsid w:val="00F4513A"/>
    <w:rsid w:val="00F467D0"/>
    <w:rsid w:val="00F4695E"/>
    <w:rsid w:val="00F46B2C"/>
    <w:rsid w:val="00F4705E"/>
    <w:rsid w:val="00F47510"/>
    <w:rsid w:val="00F47A9E"/>
    <w:rsid w:val="00F47ECF"/>
    <w:rsid w:val="00F504C0"/>
    <w:rsid w:val="00F506C2"/>
    <w:rsid w:val="00F50D80"/>
    <w:rsid w:val="00F5110E"/>
    <w:rsid w:val="00F51407"/>
    <w:rsid w:val="00F51AF5"/>
    <w:rsid w:val="00F51DA6"/>
    <w:rsid w:val="00F52054"/>
    <w:rsid w:val="00F52CC8"/>
    <w:rsid w:val="00F53394"/>
    <w:rsid w:val="00F533AE"/>
    <w:rsid w:val="00F533DE"/>
    <w:rsid w:val="00F535E6"/>
    <w:rsid w:val="00F53A1C"/>
    <w:rsid w:val="00F53BDA"/>
    <w:rsid w:val="00F54041"/>
    <w:rsid w:val="00F54736"/>
    <w:rsid w:val="00F5488B"/>
    <w:rsid w:val="00F54B2B"/>
    <w:rsid w:val="00F556E1"/>
    <w:rsid w:val="00F55CF2"/>
    <w:rsid w:val="00F55D1D"/>
    <w:rsid w:val="00F55E18"/>
    <w:rsid w:val="00F5679B"/>
    <w:rsid w:val="00F5752E"/>
    <w:rsid w:val="00F57B3F"/>
    <w:rsid w:val="00F608C5"/>
    <w:rsid w:val="00F60C6E"/>
    <w:rsid w:val="00F60CBE"/>
    <w:rsid w:val="00F61422"/>
    <w:rsid w:val="00F615CA"/>
    <w:rsid w:val="00F61807"/>
    <w:rsid w:val="00F62C59"/>
    <w:rsid w:val="00F62CC5"/>
    <w:rsid w:val="00F639F3"/>
    <w:rsid w:val="00F63B16"/>
    <w:rsid w:val="00F64452"/>
    <w:rsid w:val="00F647D9"/>
    <w:rsid w:val="00F65B58"/>
    <w:rsid w:val="00F65C87"/>
    <w:rsid w:val="00F65FE6"/>
    <w:rsid w:val="00F6751C"/>
    <w:rsid w:val="00F678A3"/>
    <w:rsid w:val="00F67B46"/>
    <w:rsid w:val="00F67BC1"/>
    <w:rsid w:val="00F70E5C"/>
    <w:rsid w:val="00F71416"/>
    <w:rsid w:val="00F72104"/>
    <w:rsid w:val="00F72D36"/>
    <w:rsid w:val="00F72F08"/>
    <w:rsid w:val="00F730E8"/>
    <w:rsid w:val="00F73221"/>
    <w:rsid w:val="00F73D04"/>
    <w:rsid w:val="00F73EB3"/>
    <w:rsid w:val="00F73EB7"/>
    <w:rsid w:val="00F73F1D"/>
    <w:rsid w:val="00F74405"/>
    <w:rsid w:val="00F75687"/>
    <w:rsid w:val="00F75BD0"/>
    <w:rsid w:val="00F75E5A"/>
    <w:rsid w:val="00F7659C"/>
    <w:rsid w:val="00F76879"/>
    <w:rsid w:val="00F76E96"/>
    <w:rsid w:val="00F77624"/>
    <w:rsid w:val="00F777F3"/>
    <w:rsid w:val="00F77C83"/>
    <w:rsid w:val="00F77D60"/>
    <w:rsid w:val="00F80076"/>
    <w:rsid w:val="00F808EF"/>
    <w:rsid w:val="00F81A7C"/>
    <w:rsid w:val="00F81DC2"/>
    <w:rsid w:val="00F81EF9"/>
    <w:rsid w:val="00F823A4"/>
    <w:rsid w:val="00F825BF"/>
    <w:rsid w:val="00F82842"/>
    <w:rsid w:val="00F82CFA"/>
    <w:rsid w:val="00F82F52"/>
    <w:rsid w:val="00F8321E"/>
    <w:rsid w:val="00F83F01"/>
    <w:rsid w:val="00F84178"/>
    <w:rsid w:val="00F842B9"/>
    <w:rsid w:val="00F84426"/>
    <w:rsid w:val="00F844D4"/>
    <w:rsid w:val="00F848B7"/>
    <w:rsid w:val="00F84967"/>
    <w:rsid w:val="00F84B13"/>
    <w:rsid w:val="00F84B99"/>
    <w:rsid w:val="00F84F0D"/>
    <w:rsid w:val="00F852E2"/>
    <w:rsid w:val="00F8547E"/>
    <w:rsid w:val="00F85964"/>
    <w:rsid w:val="00F85C25"/>
    <w:rsid w:val="00F86099"/>
    <w:rsid w:val="00F863B2"/>
    <w:rsid w:val="00F867B8"/>
    <w:rsid w:val="00F86D6E"/>
    <w:rsid w:val="00F87AA4"/>
    <w:rsid w:val="00F902EF"/>
    <w:rsid w:val="00F90ADA"/>
    <w:rsid w:val="00F916EF"/>
    <w:rsid w:val="00F9201F"/>
    <w:rsid w:val="00F9236E"/>
    <w:rsid w:val="00F92485"/>
    <w:rsid w:val="00F927FC"/>
    <w:rsid w:val="00F92C17"/>
    <w:rsid w:val="00F9438B"/>
    <w:rsid w:val="00F95313"/>
    <w:rsid w:val="00F95760"/>
    <w:rsid w:val="00F95C30"/>
    <w:rsid w:val="00F95D74"/>
    <w:rsid w:val="00F95F2F"/>
    <w:rsid w:val="00F97644"/>
    <w:rsid w:val="00F9768A"/>
    <w:rsid w:val="00F97B85"/>
    <w:rsid w:val="00F97C21"/>
    <w:rsid w:val="00F97CF7"/>
    <w:rsid w:val="00F97E03"/>
    <w:rsid w:val="00FA0A05"/>
    <w:rsid w:val="00FA0F8C"/>
    <w:rsid w:val="00FA14E8"/>
    <w:rsid w:val="00FA1F6A"/>
    <w:rsid w:val="00FA204E"/>
    <w:rsid w:val="00FA26EE"/>
    <w:rsid w:val="00FA2F96"/>
    <w:rsid w:val="00FA3159"/>
    <w:rsid w:val="00FA405B"/>
    <w:rsid w:val="00FA43CF"/>
    <w:rsid w:val="00FA5171"/>
    <w:rsid w:val="00FA5421"/>
    <w:rsid w:val="00FA5C5F"/>
    <w:rsid w:val="00FA66FD"/>
    <w:rsid w:val="00FA6C9C"/>
    <w:rsid w:val="00FA7248"/>
    <w:rsid w:val="00FB01BE"/>
    <w:rsid w:val="00FB0EF8"/>
    <w:rsid w:val="00FB1168"/>
    <w:rsid w:val="00FB1F6E"/>
    <w:rsid w:val="00FB21B6"/>
    <w:rsid w:val="00FB2688"/>
    <w:rsid w:val="00FB282E"/>
    <w:rsid w:val="00FB2860"/>
    <w:rsid w:val="00FB2A94"/>
    <w:rsid w:val="00FB2C2A"/>
    <w:rsid w:val="00FB2F9E"/>
    <w:rsid w:val="00FB30B7"/>
    <w:rsid w:val="00FB30F7"/>
    <w:rsid w:val="00FB3619"/>
    <w:rsid w:val="00FB3740"/>
    <w:rsid w:val="00FB4E8C"/>
    <w:rsid w:val="00FB51F3"/>
    <w:rsid w:val="00FB5236"/>
    <w:rsid w:val="00FB5388"/>
    <w:rsid w:val="00FB5BCC"/>
    <w:rsid w:val="00FB5DAE"/>
    <w:rsid w:val="00FB5F1D"/>
    <w:rsid w:val="00FB61AA"/>
    <w:rsid w:val="00FB67B4"/>
    <w:rsid w:val="00FB6E7A"/>
    <w:rsid w:val="00FB6F15"/>
    <w:rsid w:val="00FB7517"/>
    <w:rsid w:val="00FB7840"/>
    <w:rsid w:val="00FB7D49"/>
    <w:rsid w:val="00FC02C0"/>
    <w:rsid w:val="00FC065A"/>
    <w:rsid w:val="00FC0E97"/>
    <w:rsid w:val="00FC0F3F"/>
    <w:rsid w:val="00FC1063"/>
    <w:rsid w:val="00FC2B97"/>
    <w:rsid w:val="00FC2D67"/>
    <w:rsid w:val="00FC3053"/>
    <w:rsid w:val="00FC324B"/>
    <w:rsid w:val="00FC380D"/>
    <w:rsid w:val="00FC386B"/>
    <w:rsid w:val="00FC39D7"/>
    <w:rsid w:val="00FC40DC"/>
    <w:rsid w:val="00FC41DC"/>
    <w:rsid w:val="00FC41E2"/>
    <w:rsid w:val="00FC43F9"/>
    <w:rsid w:val="00FC55C5"/>
    <w:rsid w:val="00FC5758"/>
    <w:rsid w:val="00FC6325"/>
    <w:rsid w:val="00FC649F"/>
    <w:rsid w:val="00FC6BA6"/>
    <w:rsid w:val="00FC6C95"/>
    <w:rsid w:val="00FC765F"/>
    <w:rsid w:val="00FC76BA"/>
    <w:rsid w:val="00FD09C2"/>
    <w:rsid w:val="00FD1514"/>
    <w:rsid w:val="00FD1C28"/>
    <w:rsid w:val="00FD1F97"/>
    <w:rsid w:val="00FD2280"/>
    <w:rsid w:val="00FD2D9E"/>
    <w:rsid w:val="00FD2FC3"/>
    <w:rsid w:val="00FD31AD"/>
    <w:rsid w:val="00FD33D8"/>
    <w:rsid w:val="00FD3B60"/>
    <w:rsid w:val="00FD3F7F"/>
    <w:rsid w:val="00FD4618"/>
    <w:rsid w:val="00FD492E"/>
    <w:rsid w:val="00FD4CF1"/>
    <w:rsid w:val="00FD5127"/>
    <w:rsid w:val="00FD5673"/>
    <w:rsid w:val="00FD56A3"/>
    <w:rsid w:val="00FD57BE"/>
    <w:rsid w:val="00FD5B89"/>
    <w:rsid w:val="00FD5DBE"/>
    <w:rsid w:val="00FD64E0"/>
    <w:rsid w:val="00FD690A"/>
    <w:rsid w:val="00FD6A74"/>
    <w:rsid w:val="00FD6FC6"/>
    <w:rsid w:val="00FD79D8"/>
    <w:rsid w:val="00FD7BB9"/>
    <w:rsid w:val="00FE031A"/>
    <w:rsid w:val="00FE0E6E"/>
    <w:rsid w:val="00FE0FD0"/>
    <w:rsid w:val="00FE1A3F"/>
    <w:rsid w:val="00FE236D"/>
    <w:rsid w:val="00FE2EBA"/>
    <w:rsid w:val="00FE3178"/>
    <w:rsid w:val="00FE327E"/>
    <w:rsid w:val="00FE3B58"/>
    <w:rsid w:val="00FE40C7"/>
    <w:rsid w:val="00FE46CB"/>
    <w:rsid w:val="00FE4F4D"/>
    <w:rsid w:val="00FE55E3"/>
    <w:rsid w:val="00FE605F"/>
    <w:rsid w:val="00FE6170"/>
    <w:rsid w:val="00FE6377"/>
    <w:rsid w:val="00FE66E3"/>
    <w:rsid w:val="00FE68E2"/>
    <w:rsid w:val="00FE70FC"/>
    <w:rsid w:val="00FE76D8"/>
    <w:rsid w:val="00FE76DC"/>
    <w:rsid w:val="00FE7994"/>
    <w:rsid w:val="00FF0A82"/>
    <w:rsid w:val="00FF1547"/>
    <w:rsid w:val="00FF1734"/>
    <w:rsid w:val="00FF18EB"/>
    <w:rsid w:val="00FF1F44"/>
    <w:rsid w:val="00FF28AC"/>
    <w:rsid w:val="00FF40DA"/>
    <w:rsid w:val="00FF448C"/>
    <w:rsid w:val="00FF4BB3"/>
    <w:rsid w:val="00FF5AAE"/>
    <w:rsid w:val="00FF626E"/>
    <w:rsid w:val="00FF729D"/>
    <w:rsid w:val="00FF74F0"/>
    <w:rsid w:val="00FF7898"/>
    <w:rsid w:val="00FF7DCF"/>
    <w:rsid w:val="00FF7F8C"/>
    <w:rsid w:val="00FF7F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metricconverter"/>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248"/>
    <w:rPr>
      <w:rFonts w:ascii="Times New Roman" w:eastAsia="Times New Roman" w:hAnsi="Times New Roman"/>
      <w:sz w:val="24"/>
      <w:szCs w:val="24"/>
    </w:rPr>
  </w:style>
  <w:style w:type="paragraph" w:styleId="Heading1">
    <w:name w:val="heading 1"/>
    <w:basedOn w:val="Normal"/>
    <w:next w:val="Normal"/>
    <w:link w:val="Heading1Char"/>
    <w:uiPriority w:val="99"/>
    <w:qFormat/>
    <w:rsid w:val="00C34531"/>
    <w:pPr>
      <w:keepNext/>
      <w:keepLines/>
      <w:spacing w:before="480" w:line="276" w:lineRule="auto"/>
      <w:outlineLvl w:val="0"/>
    </w:pPr>
    <w:rPr>
      <w:rFonts w:ascii="Cambria" w:hAnsi="Cambria"/>
      <w:b/>
      <w:bCs/>
      <w:color w:val="365F91"/>
      <w:sz w:val="28"/>
      <w:szCs w:val="28"/>
      <w:lang w:eastAsia="en-US"/>
    </w:rPr>
  </w:style>
  <w:style w:type="paragraph" w:styleId="Heading2">
    <w:name w:val="heading 2"/>
    <w:basedOn w:val="Normal"/>
    <w:next w:val="Normal"/>
    <w:link w:val="Heading2Char"/>
    <w:uiPriority w:val="99"/>
    <w:qFormat/>
    <w:rsid w:val="00C34531"/>
    <w:pPr>
      <w:keepNext/>
      <w:keepLines/>
      <w:spacing w:before="200" w:line="276" w:lineRule="auto"/>
      <w:outlineLvl w:val="1"/>
    </w:pPr>
    <w:rPr>
      <w:rFonts w:ascii="Cambria" w:hAnsi="Cambria"/>
      <w:b/>
      <w:bCs/>
      <w:color w:val="4F81BD"/>
      <w:sz w:val="26"/>
      <w:szCs w:val="26"/>
      <w:lang w:eastAsia="en-US"/>
    </w:rPr>
  </w:style>
  <w:style w:type="paragraph" w:styleId="Heading3">
    <w:name w:val="heading 3"/>
    <w:basedOn w:val="Normal"/>
    <w:next w:val="Normal"/>
    <w:link w:val="Heading3Char"/>
    <w:uiPriority w:val="99"/>
    <w:qFormat/>
    <w:rsid w:val="00C34531"/>
    <w:pPr>
      <w:keepNext/>
      <w:keepLines/>
      <w:spacing w:before="200" w:line="276" w:lineRule="auto"/>
      <w:outlineLvl w:val="2"/>
    </w:pPr>
    <w:rPr>
      <w:rFonts w:ascii="Cambria" w:hAnsi="Cambria"/>
      <w:b/>
      <w:bCs/>
      <w:color w:val="4F81BD"/>
      <w:sz w:val="22"/>
      <w:szCs w:val="22"/>
      <w:lang w:eastAsia="en-US"/>
    </w:rPr>
  </w:style>
  <w:style w:type="paragraph" w:styleId="Heading4">
    <w:name w:val="heading 4"/>
    <w:basedOn w:val="Normal"/>
    <w:next w:val="Normal"/>
    <w:link w:val="Heading4Char"/>
    <w:uiPriority w:val="99"/>
    <w:qFormat/>
    <w:rsid w:val="00C34531"/>
    <w:pPr>
      <w:keepNext/>
      <w:keepLines/>
      <w:spacing w:before="200" w:line="276" w:lineRule="auto"/>
      <w:outlineLvl w:val="3"/>
    </w:pPr>
    <w:rPr>
      <w:rFonts w:ascii="Cambria" w:hAnsi="Cambria"/>
      <w:b/>
      <w:bCs/>
      <w:i/>
      <w:iCs/>
      <w:color w:val="4F81BD"/>
      <w:sz w:val="22"/>
      <w:szCs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4531"/>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C34531"/>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C34531"/>
    <w:rPr>
      <w:rFonts w:ascii="Cambria" w:hAnsi="Cambria" w:cs="Times New Roman"/>
      <w:b/>
      <w:bCs/>
      <w:color w:val="4F81BD"/>
    </w:rPr>
  </w:style>
  <w:style w:type="character" w:customStyle="1" w:styleId="Heading4Char">
    <w:name w:val="Heading 4 Char"/>
    <w:basedOn w:val="DefaultParagraphFont"/>
    <w:link w:val="Heading4"/>
    <w:uiPriority w:val="99"/>
    <w:locked/>
    <w:rsid w:val="00C34531"/>
    <w:rPr>
      <w:rFonts w:ascii="Cambria" w:hAnsi="Cambria" w:cs="Times New Roman"/>
      <w:b/>
      <w:bCs/>
      <w:i/>
      <w:iCs/>
      <w:color w:val="4F81BD"/>
    </w:rPr>
  </w:style>
  <w:style w:type="paragraph" w:styleId="NoSpacing">
    <w:name w:val="No Spacing"/>
    <w:uiPriority w:val="99"/>
    <w:qFormat/>
    <w:rsid w:val="00C34531"/>
    <w:rPr>
      <w:lang w:eastAsia="en-US"/>
    </w:rPr>
  </w:style>
  <w:style w:type="paragraph" w:styleId="ListParagraph">
    <w:name w:val="List Paragraph"/>
    <w:basedOn w:val="Normal"/>
    <w:uiPriority w:val="99"/>
    <w:qFormat/>
    <w:rsid w:val="00C34531"/>
    <w:pPr>
      <w:spacing w:after="200" w:line="276" w:lineRule="auto"/>
      <w:ind w:left="720"/>
      <w:contextualSpacing/>
    </w:pPr>
    <w:rPr>
      <w:rFonts w:ascii="Calibri" w:eastAsia="Calibri" w:hAnsi="Calibri"/>
      <w:sz w:val="22"/>
      <w:szCs w:val="22"/>
      <w:lang w:eastAsia="en-US"/>
    </w:rPr>
  </w:style>
  <w:style w:type="character" w:styleId="IntenseReference">
    <w:name w:val="Intense Reference"/>
    <w:basedOn w:val="DefaultParagraphFont"/>
    <w:uiPriority w:val="99"/>
    <w:qFormat/>
    <w:rsid w:val="00C34531"/>
    <w:rPr>
      <w:rFonts w:cs="Times New Roman"/>
      <w:b/>
      <w:bCs/>
      <w:smallCaps/>
      <w:color w:val="C0504D"/>
      <w:spacing w:val="5"/>
      <w:u w:val="single"/>
    </w:rPr>
  </w:style>
  <w:style w:type="character" w:styleId="Strong">
    <w:name w:val="Strong"/>
    <w:basedOn w:val="DefaultParagraphFont"/>
    <w:uiPriority w:val="99"/>
    <w:qFormat/>
    <w:rsid w:val="00715393"/>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2</Pages>
  <Words>641</Words>
  <Characters>3656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Yana</cp:lastModifiedBy>
  <cp:revision>10</cp:revision>
  <dcterms:created xsi:type="dcterms:W3CDTF">2021-11-02T11:57:00Z</dcterms:created>
  <dcterms:modified xsi:type="dcterms:W3CDTF">2021-11-02T15:12:00Z</dcterms:modified>
</cp:coreProperties>
</file>